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  <w:tblDescription w:val="Layout table"/>
      </w:tblPr>
      <w:tblGrid>
        <w:gridCol w:w="2669"/>
        <w:gridCol w:w="3121"/>
        <w:gridCol w:w="1394"/>
        <w:gridCol w:w="1016"/>
        <w:gridCol w:w="378"/>
        <w:gridCol w:w="1394"/>
        <w:gridCol w:w="1394"/>
      </w:tblGrid>
      <w:tr w:rsidR="000C2633" w:rsidRPr="00997FE4" w:rsidTr="00885BD5">
        <w:tc>
          <w:tcPr>
            <w:tcW w:w="2669" w:type="dxa"/>
            <w:shd w:val="clear" w:color="auto" w:fill="72ABF7" w:themeFill="text2" w:themeFillTint="66"/>
          </w:tcPr>
          <w:p w:rsidR="000C2633" w:rsidRPr="00F51759" w:rsidRDefault="00FE51EB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Company Name:</w:t>
            </w:r>
          </w:p>
        </w:tc>
        <w:tc>
          <w:tcPr>
            <w:tcW w:w="3121" w:type="dxa"/>
          </w:tcPr>
          <w:sdt>
            <w:sdtPr>
              <w:rPr>
                <w:i/>
                <w:sz w:val="24"/>
                <w:szCs w:val="28"/>
              </w:rPr>
              <w:id w:val="851380289"/>
              <w:placeholder>
                <w:docPart w:val="DefaultPlaceholder_1082065158"/>
              </w:placeholder>
            </w:sdtPr>
            <w:sdtEndPr/>
            <w:sdtContent>
              <w:p w:rsidR="000C2633" w:rsidRPr="00F51759" w:rsidRDefault="001A658E" w:rsidP="00FE51EB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Company Name</w:t>
                </w:r>
              </w:p>
            </w:sdtContent>
          </w:sdt>
        </w:tc>
        <w:tc>
          <w:tcPr>
            <w:tcW w:w="2410" w:type="dxa"/>
            <w:gridSpan w:val="2"/>
            <w:shd w:val="clear" w:color="auto" w:fill="72ABF7" w:themeFill="text2" w:themeFillTint="66"/>
          </w:tcPr>
          <w:p w:rsidR="000C2633" w:rsidRPr="00F51759" w:rsidRDefault="00F11CB9" w:rsidP="00F11CB9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Company Marketing Email</w:t>
            </w:r>
            <w:r w:rsidR="008A6F05" w:rsidRPr="00F51759">
              <w:rPr>
                <w:sz w:val="24"/>
                <w:szCs w:val="28"/>
              </w:rPr>
              <w:t>:</w:t>
            </w:r>
          </w:p>
        </w:tc>
        <w:tc>
          <w:tcPr>
            <w:tcW w:w="3166" w:type="dxa"/>
            <w:gridSpan w:val="3"/>
          </w:tcPr>
          <w:sdt>
            <w:sdtPr>
              <w:rPr>
                <w:i/>
                <w:sz w:val="24"/>
                <w:szCs w:val="28"/>
              </w:rPr>
              <w:id w:val="-1623923596"/>
              <w:placeholder>
                <w:docPart w:val="DefaultPlaceholder_1082065158"/>
              </w:placeholder>
            </w:sdtPr>
            <w:sdtEndPr/>
            <w:sdtContent>
              <w:p w:rsidR="000C2633" w:rsidRPr="00F51759" w:rsidRDefault="00CA5389" w:rsidP="00CA5389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example@email.com</w:t>
                </w:r>
              </w:p>
            </w:sdtContent>
          </w:sdt>
        </w:tc>
      </w:tr>
      <w:tr w:rsidR="000C2633" w:rsidRPr="00997FE4" w:rsidTr="00885BD5">
        <w:tc>
          <w:tcPr>
            <w:tcW w:w="2669" w:type="dxa"/>
            <w:shd w:val="clear" w:color="auto" w:fill="72ABF7" w:themeFill="text2" w:themeFillTint="66"/>
          </w:tcPr>
          <w:p w:rsidR="000C2633" w:rsidRPr="00F51759" w:rsidRDefault="00B02C61" w:rsidP="00B02C61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Company Telephone</w:t>
            </w:r>
            <w:r w:rsidR="008A6F05" w:rsidRPr="00F51759">
              <w:rPr>
                <w:sz w:val="24"/>
                <w:szCs w:val="28"/>
              </w:rPr>
              <w:t>:</w:t>
            </w:r>
          </w:p>
        </w:tc>
        <w:tc>
          <w:tcPr>
            <w:tcW w:w="3121" w:type="dxa"/>
          </w:tcPr>
          <w:sdt>
            <w:sdtPr>
              <w:rPr>
                <w:i/>
                <w:sz w:val="24"/>
                <w:szCs w:val="28"/>
              </w:rPr>
              <w:id w:val="1395015287"/>
              <w:placeholder>
                <w:docPart w:val="DefaultPlaceholder_1082065158"/>
              </w:placeholder>
            </w:sdtPr>
            <w:sdtEndPr/>
            <w:sdtContent>
              <w:p w:rsidR="000C2633" w:rsidRPr="00F51759" w:rsidRDefault="001A658E" w:rsidP="00B02C61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7035551234</w:t>
                </w:r>
              </w:p>
            </w:sdtContent>
          </w:sdt>
        </w:tc>
        <w:tc>
          <w:tcPr>
            <w:tcW w:w="2410" w:type="dxa"/>
            <w:gridSpan w:val="2"/>
            <w:shd w:val="clear" w:color="auto" w:fill="72ABF7" w:themeFill="text2" w:themeFillTint="66"/>
          </w:tcPr>
          <w:p w:rsidR="000C2633" w:rsidRPr="00F51759" w:rsidRDefault="00361D71" w:rsidP="00F11CB9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Company URL:</w:t>
            </w:r>
          </w:p>
        </w:tc>
        <w:tc>
          <w:tcPr>
            <w:tcW w:w="3166" w:type="dxa"/>
            <w:gridSpan w:val="3"/>
          </w:tcPr>
          <w:sdt>
            <w:sdtPr>
              <w:rPr>
                <w:i/>
                <w:sz w:val="24"/>
                <w:szCs w:val="28"/>
              </w:rPr>
              <w:id w:val="200758881"/>
              <w:placeholder>
                <w:docPart w:val="DefaultPlaceholder_1082065158"/>
              </w:placeholder>
            </w:sdtPr>
            <w:sdtEndPr/>
            <w:sdtContent>
              <w:p w:rsidR="000C2633" w:rsidRPr="00F51759" w:rsidRDefault="001A658E" w:rsidP="00F11CB9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https://www.company.com</w:t>
                </w:r>
              </w:p>
            </w:sdtContent>
          </w:sdt>
        </w:tc>
      </w:tr>
      <w:tr w:rsidR="000C2633" w:rsidRPr="00997FE4" w:rsidTr="00885BD5">
        <w:tc>
          <w:tcPr>
            <w:tcW w:w="2669" w:type="dxa"/>
            <w:shd w:val="clear" w:color="auto" w:fill="72ABF7" w:themeFill="text2" w:themeFillTint="66"/>
          </w:tcPr>
          <w:p w:rsidR="000C2633" w:rsidRPr="00F51759" w:rsidRDefault="00B02C61" w:rsidP="00B02C61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Company Address</w:t>
            </w:r>
            <w:r w:rsidR="008A6F05" w:rsidRPr="00F51759">
              <w:rPr>
                <w:sz w:val="24"/>
                <w:szCs w:val="28"/>
              </w:rPr>
              <w:t>:</w:t>
            </w:r>
          </w:p>
        </w:tc>
        <w:tc>
          <w:tcPr>
            <w:tcW w:w="3121" w:type="dxa"/>
          </w:tcPr>
          <w:sdt>
            <w:sdtPr>
              <w:rPr>
                <w:i/>
                <w:sz w:val="24"/>
                <w:szCs w:val="28"/>
              </w:rPr>
              <w:id w:val="731122077"/>
              <w:placeholder>
                <w:docPart w:val="DefaultPlaceholder_1082065158"/>
              </w:placeholder>
            </w:sdtPr>
            <w:sdtEndPr/>
            <w:sdtContent>
              <w:p w:rsidR="00B02C61" w:rsidRPr="00F51759" w:rsidRDefault="00F11CB9" w:rsidP="00B02C61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Street Address 1</w:t>
                </w:r>
              </w:p>
            </w:sdtContent>
          </w:sdt>
          <w:sdt>
            <w:sdtPr>
              <w:rPr>
                <w:i/>
                <w:sz w:val="24"/>
                <w:szCs w:val="28"/>
              </w:rPr>
              <w:id w:val="-97800833"/>
              <w:placeholder>
                <w:docPart w:val="DefaultPlaceholder_1082065158"/>
              </w:placeholder>
            </w:sdtPr>
            <w:sdtEndPr/>
            <w:sdtContent>
              <w:p w:rsidR="00F11CB9" w:rsidRPr="00F51759" w:rsidRDefault="00F11CB9" w:rsidP="00B02C61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Street Address 2</w:t>
                </w:r>
              </w:p>
            </w:sdtContent>
          </w:sdt>
          <w:sdt>
            <w:sdtPr>
              <w:rPr>
                <w:i/>
                <w:sz w:val="24"/>
                <w:szCs w:val="28"/>
              </w:rPr>
              <w:id w:val="-295217387"/>
              <w:placeholder>
                <w:docPart w:val="DefaultPlaceholder_1082065158"/>
              </w:placeholder>
            </w:sdtPr>
            <w:sdtEndPr/>
            <w:sdtContent>
              <w:p w:rsidR="00D469FE" w:rsidRPr="00F51759" w:rsidRDefault="00F11CB9" w:rsidP="00B02C61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City</w:t>
                </w:r>
              </w:p>
            </w:sdtContent>
          </w:sdt>
          <w:sdt>
            <w:sdtPr>
              <w:rPr>
                <w:i/>
                <w:sz w:val="24"/>
                <w:szCs w:val="28"/>
              </w:rPr>
              <w:alias w:val="Select State"/>
              <w:tag w:val="State"/>
              <w:id w:val="-456874178"/>
              <w:lock w:val="sdtLocked"/>
              <w:placeholder>
                <w:docPart w:val="DefaultPlaceholder_1082065159"/>
              </w:placeholder>
              <w:comboBox>
                <w:listItem w:displayText="Alabama" w:value="Alabama"/>
                <w:listItem w:displayText="Alaska" w:value="Alaska"/>
                <w:listItem w:displayText="Arizona" w:value="Arizona"/>
                <w:listItem w:displayText="Arkansas" w:value="Arkansas"/>
                <w:listItem w:displayText="California" w:value="California"/>
                <w:listItem w:displayText="Colorado" w:value="Colorado"/>
                <w:listItem w:displayText="Connecticut" w:value="Connecticut"/>
                <w:listItem w:displayText="Delaware" w:value="Delaware"/>
                <w:listItem w:displayText="DC" w:value="DC"/>
                <w:listItem w:displayText="Florida" w:value="Florida"/>
                <w:listItem w:displayText="Georgia" w:value="Georgia"/>
                <w:listItem w:displayText="Hawaii" w:value="Hawaii"/>
                <w:listItem w:displayText="Idaho" w:value="Idaho"/>
                <w:listItem w:displayText="Illinois" w:value="Illinois"/>
                <w:listItem w:displayText="Indiana" w:value="Indiana"/>
                <w:listItem w:displayText="Iowa" w:value="Iowa"/>
                <w:listItem w:displayText="Kansas" w:value="Kansas"/>
                <w:listItem w:displayText="Kentucky" w:value="Kentucky"/>
                <w:listItem w:displayText="Louisiana" w:value="Louisiana"/>
                <w:listItem w:displayText="Maine" w:value="Maine"/>
                <w:listItem w:displayText="Maryland" w:value="Maryland"/>
                <w:listItem w:displayText="Massachusetts" w:value="Massachusetts"/>
                <w:listItem w:displayText="Michigan" w:value="Michigan"/>
                <w:listItem w:displayText="Minnesota" w:value="Minnesota"/>
                <w:listItem w:displayText="Mississippi" w:value="Mississippi"/>
                <w:listItem w:displayText="Missouri" w:value="Missouri"/>
                <w:listItem w:displayText="Montana" w:value="Montana"/>
                <w:listItem w:displayText="Nebraska" w:value="Nebraska"/>
                <w:listItem w:displayText="Nevada" w:value="Nevada"/>
                <w:listItem w:displayText="New Hampshire" w:value="New Hampshire"/>
                <w:listItem w:displayText="New Jersey" w:value="New Jersey"/>
                <w:listItem w:displayText="New Mexico" w:value="New Mexico"/>
                <w:listItem w:displayText="New York" w:value="New York"/>
                <w:listItem w:displayText="North Dakota" w:value="North Dakota"/>
                <w:listItem w:displayText="North Carolina" w:value="North Carolina"/>
                <w:listItem w:displayText="Ohio" w:value="Ohio"/>
                <w:listItem w:displayText="Oklahoma" w:value="Oklahoma"/>
                <w:listItem w:displayText="Oregon" w:value="Oregon"/>
                <w:listItem w:displayText="Pennsylvania" w:value="Pennsylvania"/>
                <w:listItem w:displayText="Rhode Island" w:value="Rhode Island"/>
                <w:listItem w:displayText="South Carolina" w:value="South Carolina"/>
                <w:listItem w:displayText="South Dakota" w:value="South Dakota"/>
                <w:listItem w:displayText="Tennessee" w:value="Tennessee"/>
                <w:listItem w:displayText="Texas" w:value="Texas"/>
                <w:listItem w:displayText="Utah" w:value="Utah"/>
                <w:listItem w:displayText="Vermont" w:value="Vermont"/>
                <w:listItem w:displayText="Virginia" w:value="Virginia"/>
                <w:listItem w:displayText="Washington" w:value="Washington"/>
                <w:listItem w:displayText="West Virginia" w:value="West Virginia"/>
                <w:listItem w:displayText="Wisconsin" w:value="Wisconsin"/>
                <w:listItem w:displayText="Wyoming" w:value="Wyoming"/>
              </w:comboBox>
            </w:sdtPr>
            <w:sdtEndPr/>
            <w:sdtContent>
              <w:p w:rsidR="00D443E4" w:rsidRPr="00F51759" w:rsidRDefault="00CA5389" w:rsidP="00D469FE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State</w:t>
                </w:r>
              </w:p>
            </w:sdtContent>
          </w:sdt>
          <w:sdt>
            <w:sdtPr>
              <w:rPr>
                <w:i/>
                <w:sz w:val="24"/>
                <w:szCs w:val="28"/>
              </w:rPr>
              <w:id w:val="-754058598"/>
              <w:placeholder>
                <w:docPart w:val="DefaultPlaceholder_1082065158"/>
              </w:placeholder>
            </w:sdtPr>
            <w:sdtEndPr/>
            <w:sdtContent>
              <w:p w:rsidR="00D469FE" w:rsidRPr="00F51759" w:rsidRDefault="00FB20A7" w:rsidP="00D469FE">
                <w:pPr>
                  <w:rPr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Zip Code</w:t>
                </w:r>
              </w:p>
            </w:sdtContent>
          </w:sdt>
        </w:tc>
        <w:tc>
          <w:tcPr>
            <w:tcW w:w="2410" w:type="dxa"/>
            <w:gridSpan w:val="2"/>
            <w:shd w:val="clear" w:color="auto" w:fill="72ABF7" w:themeFill="text2" w:themeFillTint="66"/>
          </w:tcPr>
          <w:p w:rsidR="000C2633" w:rsidRPr="00F51759" w:rsidRDefault="002938A3" w:rsidP="002938A3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Secondary NAICS Codes</w:t>
            </w:r>
            <w:r w:rsidR="00D443E4" w:rsidRPr="00F51759">
              <w:rPr>
                <w:sz w:val="24"/>
                <w:szCs w:val="28"/>
              </w:rPr>
              <w:t>:</w:t>
            </w:r>
          </w:p>
          <w:p w:rsidR="00B118FE" w:rsidRPr="00F51759" w:rsidRDefault="00B118FE" w:rsidP="002938A3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(</w:t>
            </w:r>
            <w:r w:rsidR="003C412B" w:rsidRPr="00F51759">
              <w:rPr>
                <w:sz w:val="24"/>
                <w:szCs w:val="28"/>
              </w:rPr>
              <w:t>Five Maximum)</w:t>
            </w:r>
          </w:p>
        </w:tc>
        <w:tc>
          <w:tcPr>
            <w:tcW w:w="3166" w:type="dxa"/>
            <w:gridSpan w:val="3"/>
          </w:tcPr>
          <w:sdt>
            <w:sdtPr>
              <w:rPr>
                <w:sz w:val="24"/>
                <w:szCs w:val="28"/>
              </w:rPr>
              <w:id w:val="490687752"/>
              <w:placeholder>
                <w:docPart w:val="DefaultPlaceholder_1082065158"/>
              </w:placeholder>
            </w:sdtPr>
            <w:sdtEndPr/>
            <w:sdtContent>
              <w:p w:rsidR="000C2633" w:rsidRPr="00F51759" w:rsidRDefault="00FB20A7" w:rsidP="00FB20A7">
                <w:pPr>
                  <w:rPr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NAICS Codes</w:t>
                </w:r>
              </w:p>
            </w:sdtContent>
          </w:sdt>
        </w:tc>
      </w:tr>
      <w:tr w:rsidR="00885BD5" w:rsidRPr="00997FE4" w:rsidTr="00885BD5">
        <w:trPr>
          <w:trHeight w:val="357"/>
        </w:trPr>
        <w:tc>
          <w:tcPr>
            <w:tcW w:w="2669" w:type="dxa"/>
            <w:tcBorders>
              <w:bottom w:val="single" w:sz="4" w:space="0" w:color="auto"/>
            </w:tcBorders>
            <w:shd w:val="clear" w:color="auto" w:fill="72ABF7" w:themeFill="text2" w:themeFillTint="66"/>
          </w:tcPr>
          <w:p w:rsidR="00885BD5" w:rsidRPr="00F51759" w:rsidRDefault="00885BD5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Capability Statement URL: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sdt>
            <w:sdtPr>
              <w:rPr>
                <w:i/>
                <w:sz w:val="24"/>
                <w:szCs w:val="28"/>
              </w:rPr>
              <w:id w:val="780454907"/>
              <w:placeholder>
                <w:docPart w:val="A8C0CDAB0AB941A5B4CF33FFD4E84814"/>
              </w:placeholder>
            </w:sdtPr>
            <w:sdtEndPr/>
            <w:sdtContent>
              <w:p w:rsidR="00885BD5" w:rsidRPr="00F51759" w:rsidRDefault="00885BD5" w:rsidP="00D443E4">
                <w:pPr>
                  <w:rPr>
                    <w:i/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Statement URL</w:t>
                </w:r>
              </w:p>
            </w:sdtContent>
          </w:sdt>
        </w:tc>
        <w:tc>
          <w:tcPr>
            <w:tcW w:w="1394" w:type="dxa"/>
            <w:shd w:val="clear" w:color="auto" w:fill="72ABF7" w:themeFill="text2" w:themeFillTint="66"/>
          </w:tcPr>
          <w:p w:rsidR="00885BD5" w:rsidRPr="00F51759" w:rsidRDefault="001A6942" w:rsidP="00F11CB9">
            <w:pPr>
              <w:pStyle w:val="Heading2"/>
              <w:rPr>
                <w:sz w:val="24"/>
                <w:szCs w:val="28"/>
              </w:rPr>
            </w:pPr>
            <w:sdt>
              <w:sdtPr>
                <w:rPr>
                  <w:sz w:val="24"/>
                  <w:szCs w:val="28"/>
                </w:rPr>
                <w:id w:val="-538278110"/>
                <w:placeholder>
                  <w:docPart w:val="E6907727E1074C24A6DDAEB416074D38"/>
                </w:placeholder>
              </w:sdtPr>
              <w:sdtEndPr/>
              <w:sdtContent>
                <w:r w:rsidR="00885BD5" w:rsidRPr="00F51759">
                  <w:rPr>
                    <w:sz w:val="24"/>
                    <w:szCs w:val="28"/>
                  </w:rPr>
                  <w:t>DUNS ID</w:t>
                </w:r>
              </w:sdtContent>
            </w:sdt>
            <w:r w:rsidR="00885BD5" w:rsidRPr="00F51759">
              <w:rPr>
                <w:sz w:val="24"/>
                <w:szCs w:val="28"/>
              </w:rPr>
              <w:t>:</w:t>
            </w:r>
          </w:p>
          <w:sdt>
            <w:sdtPr>
              <w:rPr>
                <w:sz w:val="24"/>
                <w:szCs w:val="28"/>
              </w:rPr>
              <w:id w:val="861970474"/>
              <w:placeholder>
                <w:docPart w:val="E4B83F1A61944AF8BE2E4C0B3592CC08"/>
              </w:placeholder>
            </w:sdtPr>
            <w:sdtEndPr/>
            <w:sdtContent>
              <w:p w:rsidR="00885BD5" w:rsidRPr="00F51759" w:rsidRDefault="00885BD5" w:rsidP="00274572">
                <w:pPr>
                  <w:rPr>
                    <w:sz w:val="24"/>
                    <w:szCs w:val="28"/>
                  </w:rPr>
                </w:pPr>
                <w:r w:rsidRPr="00F51759">
                  <w:rPr>
                    <w:sz w:val="24"/>
                    <w:szCs w:val="28"/>
                  </w:rPr>
                  <w:t xml:space="preserve"> </w:t>
                </w:r>
              </w:p>
            </w:sdtContent>
          </w:sdt>
        </w:tc>
        <w:tc>
          <w:tcPr>
            <w:tcW w:w="1394" w:type="dxa"/>
            <w:gridSpan w:val="2"/>
            <w:shd w:val="clear" w:color="auto" w:fill="auto"/>
          </w:tcPr>
          <w:p w:rsidR="00885BD5" w:rsidRPr="00F51759" w:rsidRDefault="00885BD5" w:rsidP="00274572">
            <w:pPr>
              <w:rPr>
                <w:i/>
                <w:sz w:val="24"/>
                <w:szCs w:val="28"/>
              </w:rPr>
            </w:pPr>
            <w:r w:rsidRPr="00F51759">
              <w:rPr>
                <w:i/>
                <w:sz w:val="24"/>
                <w:szCs w:val="28"/>
              </w:rPr>
              <w:t>DUNS ID</w:t>
            </w:r>
          </w:p>
        </w:tc>
        <w:tc>
          <w:tcPr>
            <w:tcW w:w="1394" w:type="dxa"/>
            <w:shd w:val="clear" w:color="auto" w:fill="72ABF7" w:themeFill="text2" w:themeFillTint="66"/>
          </w:tcPr>
          <w:p w:rsidR="00885BD5" w:rsidRPr="00F51759" w:rsidRDefault="00885BD5" w:rsidP="00274572">
            <w:pPr>
              <w:rPr>
                <w:b/>
                <w:sz w:val="24"/>
                <w:szCs w:val="28"/>
              </w:rPr>
            </w:pPr>
            <w:r w:rsidRPr="00F51759">
              <w:rPr>
                <w:b/>
                <w:sz w:val="24"/>
                <w:szCs w:val="28"/>
              </w:rPr>
              <w:t>Cage Code:</w:t>
            </w:r>
          </w:p>
        </w:tc>
        <w:tc>
          <w:tcPr>
            <w:tcW w:w="1394" w:type="dxa"/>
            <w:shd w:val="clear" w:color="auto" w:fill="auto"/>
          </w:tcPr>
          <w:p w:rsidR="00885BD5" w:rsidRPr="00F51759" w:rsidRDefault="00885BD5" w:rsidP="00274572">
            <w:pPr>
              <w:rPr>
                <w:i/>
                <w:sz w:val="24"/>
                <w:szCs w:val="28"/>
              </w:rPr>
            </w:pPr>
            <w:r w:rsidRPr="00F51759">
              <w:rPr>
                <w:i/>
                <w:sz w:val="24"/>
                <w:szCs w:val="28"/>
              </w:rPr>
              <w:t>Cage Code</w:t>
            </w:r>
          </w:p>
        </w:tc>
      </w:tr>
      <w:tr w:rsidR="0080472D" w:rsidRPr="00997FE4" w:rsidTr="00885BD5">
        <w:tc>
          <w:tcPr>
            <w:tcW w:w="2669" w:type="dxa"/>
            <w:tcBorders>
              <w:bottom w:val="single" w:sz="4" w:space="0" w:color="auto"/>
            </w:tcBorders>
            <w:shd w:val="clear" w:color="auto" w:fill="72ABF7" w:themeFill="text2" w:themeFillTint="66"/>
          </w:tcPr>
          <w:p w:rsidR="0080472D" w:rsidRPr="00F51759" w:rsidRDefault="002938A3" w:rsidP="002938A3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Primary NAICS Code: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sdt>
            <w:sdtPr>
              <w:rPr>
                <w:sz w:val="24"/>
                <w:szCs w:val="28"/>
              </w:rPr>
              <w:id w:val="1633289560"/>
              <w:placeholder>
                <w:docPart w:val="DefaultPlaceholder_1082065158"/>
              </w:placeholder>
            </w:sdtPr>
            <w:sdtEndPr/>
            <w:sdtContent>
              <w:p w:rsidR="0080472D" w:rsidRPr="00F51759" w:rsidRDefault="002938A3" w:rsidP="001B7656">
                <w:pPr>
                  <w:rPr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NAICS Code</w:t>
                </w:r>
              </w:p>
            </w:sdtContent>
          </w:sdt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72ABF7" w:themeFill="text2" w:themeFillTint="66"/>
          </w:tcPr>
          <w:p w:rsidR="0080472D" w:rsidRPr="00F51759" w:rsidRDefault="0080472D">
            <w:pPr>
              <w:pStyle w:val="Heading2"/>
              <w:rPr>
                <w:sz w:val="24"/>
                <w:szCs w:val="28"/>
              </w:rPr>
            </w:pPr>
            <w:r w:rsidRPr="00F51759">
              <w:rPr>
                <w:sz w:val="24"/>
                <w:szCs w:val="28"/>
              </w:rPr>
              <w:t>Facility Clearance:</w:t>
            </w:r>
          </w:p>
        </w:tc>
        <w:tc>
          <w:tcPr>
            <w:tcW w:w="3166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i/>
                <w:sz w:val="24"/>
                <w:szCs w:val="28"/>
              </w:rPr>
              <w:alias w:val="Select Clearance"/>
              <w:tag w:val="Select"/>
              <w:id w:val="22756588"/>
              <w:lock w:val="sdtLocked"/>
              <w:placeholder>
                <w:docPart w:val="839F752FC6024765906E9012E555223E"/>
              </w:placeholder>
              <w:comboBox>
                <w:listItem w:displayText="Not Applicable" w:value="Not Applicable"/>
                <w:listItem w:displayText="Classified" w:value="Classified"/>
                <w:listItem w:displayText="Secret" w:value="Secret"/>
                <w:listItem w:displayText="Top Secret" w:value="Top Secret"/>
                <w:listItem w:displayText="Special Access Program" w:value="Special Access Program"/>
              </w:comboBox>
            </w:sdtPr>
            <w:sdtEndPr/>
            <w:sdtContent>
              <w:p w:rsidR="0080472D" w:rsidRPr="00F51759" w:rsidRDefault="0080472D" w:rsidP="001B7656">
                <w:pPr>
                  <w:rPr>
                    <w:sz w:val="24"/>
                    <w:szCs w:val="28"/>
                  </w:rPr>
                </w:pPr>
                <w:r w:rsidRPr="00F51759">
                  <w:rPr>
                    <w:i/>
                    <w:sz w:val="24"/>
                    <w:szCs w:val="28"/>
                  </w:rPr>
                  <w:t>Not Applicable</w:t>
                </w:r>
              </w:p>
            </w:sdtContent>
          </w:sdt>
        </w:tc>
      </w:tr>
    </w:tbl>
    <w:tbl>
      <w:tblPr>
        <w:tblStyle w:val="PlainTable11"/>
        <w:tblW w:w="5000" w:type="pct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5683"/>
        <w:gridCol w:w="5683"/>
      </w:tblGrid>
      <w:tr w:rsidR="000C2633" w:rsidRPr="00997FE4" w:rsidTr="00337B39">
        <w:trPr>
          <w:trHeight w:val="348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2ABF7" w:themeFill="text2" w:themeFillTint="66"/>
          </w:tcPr>
          <w:p w:rsidR="000C2633" w:rsidRPr="00997FE4" w:rsidRDefault="00337B39" w:rsidP="00337B39">
            <w:pPr>
              <w:pStyle w:val="Heading2"/>
              <w:spacing w:after="30"/>
              <w:outlineLvl w:val="1"/>
              <w:rPr>
                <w:sz w:val="28"/>
                <w:szCs w:val="28"/>
              </w:rPr>
            </w:pPr>
            <w:r w:rsidRPr="00F51759">
              <w:rPr>
                <w:sz w:val="24"/>
                <w:szCs w:val="28"/>
              </w:rPr>
              <w:t>Socio-Economic Categories:</w:t>
            </w:r>
          </w:p>
        </w:tc>
        <w:tc>
          <w:tcPr>
            <w:tcW w:w="5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2ABF7" w:themeFill="text2" w:themeFillTint="66"/>
          </w:tcPr>
          <w:p w:rsidR="000C2633" w:rsidRPr="00997FE4" w:rsidRDefault="000C2633" w:rsidP="008A6F05">
            <w:pPr>
              <w:pStyle w:val="Heading2"/>
              <w:spacing w:after="30"/>
              <w:outlineLvl w:val="1"/>
              <w:rPr>
                <w:sz w:val="28"/>
                <w:szCs w:val="28"/>
              </w:rPr>
            </w:pPr>
          </w:p>
        </w:tc>
      </w:tr>
      <w:tr w:rsidR="00337B39" w:rsidRPr="00997FE4" w:rsidTr="004A3F02">
        <w:tc>
          <w:tcPr>
            <w:tcW w:w="1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115" w:type="dxa"/>
            </w:tcMar>
          </w:tcPr>
          <w:p w:rsidR="00337B39" w:rsidRPr="00885BD5" w:rsidRDefault="00337B39" w:rsidP="00337B39">
            <w:pPr>
              <w:spacing w:after="30"/>
              <w:rPr>
                <w:color w:val="031E43" w:themeColor="text2" w:themeShade="80"/>
                <w:sz w:val="22"/>
                <w:szCs w:val="28"/>
              </w:rPr>
            </w:pPr>
            <w:r w:rsidRPr="00885BD5">
              <w:rPr>
                <w:color w:val="031E43" w:themeColor="text2" w:themeShade="80"/>
                <w:sz w:val="22"/>
                <w:szCs w:val="28"/>
              </w:rPr>
              <w:t xml:space="preserve">Small Business </w:t>
            </w:r>
            <w:sdt>
              <w:sdtPr>
                <w:rPr>
                  <w:color w:val="031E43" w:themeColor="text2" w:themeShade="80"/>
                  <w:sz w:val="22"/>
                  <w:szCs w:val="28"/>
                </w:rPr>
                <w:id w:val="-60665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572" w:rsidRPr="00885BD5">
                  <w:rPr>
                    <w:rFonts w:ascii="MS Gothic" w:eastAsia="MS Gothic" w:hAnsi="MS Gothic" w:hint="eastAsia"/>
                    <w:color w:val="031E43" w:themeColor="text2" w:themeShade="80"/>
                    <w:sz w:val="22"/>
                    <w:szCs w:val="28"/>
                  </w:rPr>
                  <w:t>☐</w:t>
                </w:r>
              </w:sdtContent>
            </w:sdt>
            <w:r w:rsidRPr="00885BD5">
              <w:rPr>
                <w:color w:val="031E43" w:themeColor="text2" w:themeShade="80"/>
                <w:sz w:val="22"/>
                <w:szCs w:val="28"/>
              </w:rPr>
              <w:t xml:space="preserve"> </w:t>
            </w:r>
            <w:r w:rsidR="00F91750" w:rsidRPr="00885BD5">
              <w:rPr>
                <w:color w:val="031E43" w:themeColor="text2" w:themeShade="80"/>
                <w:sz w:val="22"/>
                <w:szCs w:val="28"/>
              </w:rPr>
              <w:t xml:space="preserve">                                                                           </w:t>
            </w:r>
            <w:r w:rsidR="001B7D63">
              <w:rPr>
                <w:color w:val="031E43" w:themeColor="text2" w:themeShade="80"/>
                <w:sz w:val="22"/>
                <w:szCs w:val="28"/>
              </w:rPr>
              <w:t xml:space="preserve"> </w:t>
            </w:r>
            <w:r w:rsidR="00F91750" w:rsidRPr="00885BD5">
              <w:rPr>
                <w:color w:val="031E43" w:themeColor="text2" w:themeShade="80"/>
                <w:sz w:val="22"/>
                <w:szCs w:val="28"/>
              </w:rPr>
              <w:t xml:space="preserve">Veteran Owned Small Business </w:t>
            </w:r>
            <w:r w:rsidR="00F91750" w:rsidRPr="00885BD5">
              <w:rPr>
                <w:rFonts w:ascii="Segoe UI Symbol" w:hAnsi="Segoe UI Symbol" w:cs="Segoe UI Symbol"/>
                <w:color w:val="031E43" w:themeColor="text2" w:themeShade="80"/>
                <w:sz w:val="22"/>
                <w:szCs w:val="28"/>
              </w:rPr>
              <w:t>☐</w:t>
            </w:r>
          </w:p>
          <w:p w:rsidR="00337B39" w:rsidRPr="00885BD5" w:rsidRDefault="00337B39" w:rsidP="00337B39">
            <w:pPr>
              <w:spacing w:after="30"/>
              <w:rPr>
                <w:color w:val="031E43" w:themeColor="text2" w:themeShade="80"/>
                <w:sz w:val="22"/>
                <w:szCs w:val="28"/>
              </w:rPr>
            </w:pPr>
            <w:r w:rsidRPr="00885BD5">
              <w:rPr>
                <w:color w:val="031E43" w:themeColor="text2" w:themeShade="80"/>
                <w:sz w:val="22"/>
                <w:szCs w:val="28"/>
              </w:rPr>
              <w:t xml:space="preserve">Small Disadvantaged Business </w:t>
            </w:r>
            <w:sdt>
              <w:sdtPr>
                <w:rPr>
                  <w:color w:val="031E43" w:themeColor="text2" w:themeShade="80"/>
                  <w:sz w:val="22"/>
                  <w:szCs w:val="28"/>
                </w:rPr>
                <w:id w:val="-113571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5BD5">
                  <w:rPr>
                    <w:rFonts w:ascii="MS Gothic" w:eastAsia="MS Gothic" w:hAnsi="MS Gothic" w:hint="eastAsia"/>
                    <w:color w:val="031E43" w:themeColor="text2" w:themeShade="80"/>
                    <w:sz w:val="22"/>
                    <w:szCs w:val="28"/>
                  </w:rPr>
                  <w:t>☐</w:t>
                </w:r>
              </w:sdtContent>
            </w:sdt>
            <w:r w:rsidR="00F91750" w:rsidRPr="00885BD5">
              <w:rPr>
                <w:sz w:val="18"/>
              </w:rPr>
              <w:t xml:space="preserve">                                                             </w:t>
            </w:r>
            <w:r w:rsidR="001B7D63">
              <w:rPr>
                <w:sz w:val="18"/>
              </w:rPr>
              <w:t xml:space="preserve">  </w:t>
            </w:r>
            <w:r w:rsidR="00F91750" w:rsidRPr="00885BD5">
              <w:rPr>
                <w:sz w:val="18"/>
              </w:rPr>
              <w:t xml:space="preserve"> </w:t>
            </w:r>
            <w:r w:rsidR="00F91750" w:rsidRPr="00885BD5">
              <w:rPr>
                <w:color w:val="031E43" w:themeColor="text2" w:themeShade="80"/>
                <w:sz w:val="22"/>
                <w:szCs w:val="28"/>
              </w:rPr>
              <w:t xml:space="preserve">Service Disabled Veteran Owned Small Business </w:t>
            </w:r>
            <w:r w:rsidR="00F91750" w:rsidRPr="00885BD5">
              <w:rPr>
                <w:rFonts w:ascii="Segoe UI Symbol" w:hAnsi="Segoe UI Symbol" w:cs="Segoe UI Symbol"/>
                <w:color w:val="031E43" w:themeColor="text2" w:themeShade="80"/>
                <w:sz w:val="22"/>
                <w:szCs w:val="28"/>
              </w:rPr>
              <w:t>☐</w:t>
            </w:r>
          </w:p>
          <w:p w:rsidR="00337B39" w:rsidRPr="00885BD5" w:rsidRDefault="00337B39" w:rsidP="00337B39">
            <w:pPr>
              <w:spacing w:after="30"/>
              <w:rPr>
                <w:color w:val="031E43" w:themeColor="text2" w:themeShade="80"/>
                <w:sz w:val="22"/>
                <w:szCs w:val="28"/>
              </w:rPr>
            </w:pPr>
            <w:r w:rsidRPr="00885BD5">
              <w:rPr>
                <w:color w:val="031E43" w:themeColor="text2" w:themeShade="80"/>
                <w:sz w:val="22"/>
                <w:szCs w:val="28"/>
              </w:rPr>
              <w:t xml:space="preserve">Woman Owned Small Business </w:t>
            </w:r>
            <w:sdt>
              <w:sdtPr>
                <w:rPr>
                  <w:color w:val="031E43" w:themeColor="text2" w:themeShade="80"/>
                  <w:sz w:val="22"/>
                  <w:szCs w:val="28"/>
                </w:rPr>
                <w:id w:val="-190713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5BD5">
                  <w:rPr>
                    <w:rFonts w:ascii="MS Gothic" w:eastAsia="MS Gothic" w:hAnsi="MS Gothic" w:hint="eastAsia"/>
                    <w:color w:val="031E43" w:themeColor="text2" w:themeShade="80"/>
                    <w:sz w:val="22"/>
                    <w:szCs w:val="28"/>
                  </w:rPr>
                  <w:t>☐</w:t>
                </w:r>
              </w:sdtContent>
            </w:sdt>
            <w:r w:rsidR="00F91750" w:rsidRPr="00885BD5">
              <w:rPr>
                <w:sz w:val="18"/>
              </w:rPr>
              <w:t xml:space="preserve">                                                             </w:t>
            </w:r>
            <w:r w:rsidR="001B7D63">
              <w:rPr>
                <w:sz w:val="18"/>
              </w:rPr>
              <w:t xml:space="preserve"> </w:t>
            </w:r>
            <w:proofErr w:type="spellStart"/>
            <w:r w:rsidR="00F91750" w:rsidRPr="00885BD5">
              <w:rPr>
                <w:color w:val="031E43" w:themeColor="text2" w:themeShade="80"/>
                <w:sz w:val="22"/>
                <w:szCs w:val="28"/>
              </w:rPr>
              <w:t>HUBZone</w:t>
            </w:r>
            <w:proofErr w:type="spellEnd"/>
            <w:r w:rsidR="00F91750" w:rsidRPr="00885BD5">
              <w:rPr>
                <w:color w:val="031E43" w:themeColor="text2" w:themeShade="80"/>
                <w:sz w:val="22"/>
                <w:szCs w:val="28"/>
              </w:rPr>
              <w:t xml:space="preserve"> </w:t>
            </w:r>
            <w:r w:rsidR="00F91750" w:rsidRPr="00885BD5">
              <w:rPr>
                <w:rFonts w:ascii="Segoe UI Symbol" w:hAnsi="Segoe UI Symbol" w:cs="Segoe UI Symbol"/>
                <w:color w:val="031E43" w:themeColor="text2" w:themeShade="80"/>
                <w:sz w:val="22"/>
                <w:szCs w:val="28"/>
              </w:rPr>
              <w:t>☐</w:t>
            </w:r>
          </w:p>
          <w:p w:rsidR="00CA5389" w:rsidRPr="00F91750" w:rsidRDefault="00337B39" w:rsidP="00F91750">
            <w:pPr>
              <w:spacing w:after="30"/>
              <w:rPr>
                <w:color w:val="031E43" w:themeColor="text2" w:themeShade="80"/>
                <w:sz w:val="24"/>
                <w:szCs w:val="28"/>
              </w:rPr>
            </w:pPr>
            <w:r w:rsidRPr="00885BD5">
              <w:rPr>
                <w:color w:val="031E43" w:themeColor="text2" w:themeShade="80"/>
                <w:sz w:val="22"/>
                <w:szCs w:val="28"/>
              </w:rPr>
              <w:t>Economically Disadvantaged</w:t>
            </w:r>
            <w:r w:rsidR="00F91750" w:rsidRPr="00885BD5">
              <w:rPr>
                <w:color w:val="031E43" w:themeColor="text2" w:themeShade="80"/>
                <w:sz w:val="22"/>
                <w:szCs w:val="28"/>
              </w:rPr>
              <w:t xml:space="preserve"> Woman Owned Small Business</w:t>
            </w:r>
            <w:r w:rsidRPr="00885BD5">
              <w:rPr>
                <w:color w:val="031E43" w:themeColor="text2" w:themeShade="80"/>
                <w:sz w:val="22"/>
                <w:szCs w:val="28"/>
              </w:rPr>
              <w:t xml:space="preserve"> </w:t>
            </w:r>
            <w:sdt>
              <w:sdtPr>
                <w:rPr>
                  <w:color w:val="031E43" w:themeColor="text2" w:themeShade="80"/>
                  <w:sz w:val="22"/>
                  <w:szCs w:val="28"/>
                </w:rPr>
                <w:id w:val="107146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5BD5">
                  <w:rPr>
                    <w:rFonts w:ascii="MS Gothic" w:eastAsia="MS Gothic" w:hAnsi="MS Gothic" w:hint="eastAsia"/>
                    <w:color w:val="031E43" w:themeColor="text2" w:themeShade="80"/>
                    <w:sz w:val="22"/>
                    <w:szCs w:val="28"/>
                  </w:rPr>
                  <w:t>☐</w:t>
                </w:r>
              </w:sdtContent>
            </w:sdt>
            <w:r w:rsidR="00F91750" w:rsidRPr="00885BD5">
              <w:rPr>
                <w:color w:val="031E43" w:themeColor="text2" w:themeShade="80"/>
                <w:sz w:val="22"/>
                <w:szCs w:val="28"/>
              </w:rPr>
              <w:t xml:space="preserve">   8(a) Business </w:t>
            </w:r>
            <w:r w:rsidR="00F91750" w:rsidRPr="00885BD5">
              <w:rPr>
                <w:rFonts w:ascii="Segoe UI Symbol" w:hAnsi="Segoe UI Symbol" w:cs="Segoe UI Symbol"/>
                <w:color w:val="031E43" w:themeColor="text2" w:themeShade="80"/>
                <w:sz w:val="22"/>
                <w:szCs w:val="28"/>
              </w:rPr>
              <w:t>☐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72ABF7" w:themeFill="text2" w:themeFillTint="66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  <w:tblDescription w:val="Layout table"/>
      </w:tblPr>
      <w:tblGrid>
        <w:gridCol w:w="11366"/>
      </w:tblGrid>
      <w:tr w:rsidR="008A6F05" w:rsidRPr="00997FE4" w:rsidTr="00B83336">
        <w:tc>
          <w:tcPr>
            <w:tcW w:w="9350" w:type="dxa"/>
            <w:tcBorders>
              <w:bottom w:val="single" w:sz="4" w:space="0" w:color="000000"/>
            </w:tcBorders>
            <w:shd w:val="clear" w:color="auto" w:fill="72ABF7" w:themeFill="text2" w:themeFillTint="66"/>
          </w:tcPr>
          <w:p w:rsidR="008A6F05" w:rsidRPr="00997FE4" w:rsidRDefault="00274572" w:rsidP="00B02C61">
            <w:pPr>
              <w:pStyle w:val="Heading2"/>
              <w:rPr>
                <w:sz w:val="28"/>
                <w:szCs w:val="28"/>
              </w:rPr>
            </w:pPr>
            <w:r w:rsidRPr="00F51759">
              <w:rPr>
                <w:sz w:val="24"/>
                <w:szCs w:val="28"/>
              </w:rPr>
              <w:t>Contacts:</w:t>
            </w:r>
          </w:p>
        </w:tc>
      </w:tr>
    </w:tbl>
    <w:tbl>
      <w:tblPr>
        <w:tblStyle w:val="PlainTable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2116"/>
        <w:gridCol w:w="2019"/>
        <w:gridCol w:w="1879"/>
        <w:gridCol w:w="2079"/>
        <w:gridCol w:w="3273"/>
      </w:tblGrid>
      <w:tr w:rsidR="001A658E" w:rsidRPr="00997FE4" w:rsidTr="001B7D63">
        <w:tc>
          <w:tcPr>
            <w:tcW w:w="2116" w:type="dxa"/>
            <w:tcBorders>
              <w:top w:val="nil"/>
            </w:tcBorders>
            <w:shd w:val="clear" w:color="auto" w:fill="F2F2F2" w:themeFill="background1" w:themeFillShade="F2"/>
          </w:tcPr>
          <w:p w:rsidR="001A658E" w:rsidRPr="00B83336" w:rsidRDefault="001A658E" w:rsidP="00B02C61">
            <w:pPr>
              <w:rPr>
                <w:b/>
                <w:sz w:val="28"/>
                <w:szCs w:val="28"/>
              </w:rPr>
            </w:pPr>
            <w:r w:rsidRPr="00CA5389">
              <w:rPr>
                <w:b/>
                <w:sz w:val="24"/>
                <w:szCs w:val="28"/>
              </w:rPr>
              <w:t>1) Point of Contact:</w:t>
            </w:r>
          </w:p>
        </w:tc>
        <w:tc>
          <w:tcPr>
            <w:tcW w:w="2019" w:type="dxa"/>
            <w:tcBorders>
              <w:top w:val="nil"/>
            </w:tcBorders>
          </w:tcPr>
          <w:sdt>
            <w:sdtPr>
              <w:rPr>
                <w:i/>
                <w:sz w:val="24"/>
                <w:szCs w:val="28"/>
              </w:rPr>
              <w:id w:val="-1176727495"/>
              <w:placeholder>
                <w:docPart w:val="DefaultPlaceholder_1082065158"/>
              </w:placeholder>
            </w:sdtPr>
            <w:sdtEndPr/>
            <w:sdtContent>
              <w:p w:rsidR="001A658E" w:rsidRPr="00CA5389" w:rsidRDefault="001A658E" w:rsidP="001A658E">
                <w:pPr>
                  <w:spacing w:after="30"/>
                  <w:rPr>
                    <w:i/>
                    <w:sz w:val="24"/>
                    <w:szCs w:val="28"/>
                  </w:rPr>
                </w:pPr>
                <w:r w:rsidRPr="00CA5389">
                  <w:rPr>
                    <w:i/>
                    <w:sz w:val="24"/>
                    <w:szCs w:val="28"/>
                  </w:rPr>
                  <w:t>First name</w:t>
                </w:r>
              </w:p>
            </w:sdtContent>
          </w:sdt>
        </w:tc>
        <w:sdt>
          <w:sdtPr>
            <w:rPr>
              <w:i/>
              <w:sz w:val="24"/>
              <w:szCs w:val="28"/>
            </w:rPr>
            <w:id w:val="2134906756"/>
            <w:placeholder>
              <w:docPart w:val="DefaultPlaceholder_1082065158"/>
            </w:placeholder>
          </w:sdtPr>
          <w:sdtEndPr/>
          <w:sdtContent>
            <w:tc>
              <w:tcPr>
                <w:tcW w:w="1879" w:type="dxa"/>
                <w:tcBorders>
                  <w:top w:val="nil"/>
                </w:tcBorders>
              </w:tcPr>
              <w:p w:rsidR="001A658E" w:rsidRPr="00CA5389" w:rsidRDefault="001A658E" w:rsidP="001C09BA">
                <w:pPr>
                  <w:rPr>
                    <w:i/>
                    <w:sz w:val="24"/>
                    <w:szCs w:val="28"/>
                  </w:rPr>
                </w:pPr>
                <w:r w:rsidRPr="00CA5389">
                  <w:rPr>
                    <w:i/>
                    <w:sz w:val="24"/>
                    <w:szCs w:val="28"/>
                  </w:rPr>
                  <w:t>Last name</w:t>
                </w:r>
              </w:p>
            </w:tc>
          </w:sdtContent>
        </w:sdt>
        <w:tc>
          <w:tcPr>
            <w:tcW w:w="2079" w:type="dxa"/>
            <w:tcBorders>
              <w:top w:val="nil"/>
            </w:tcBorders>
            <w:shd w:val="clear" w:color="auto" w:fill="auto"/>
          </w:tcPr>
          <w:p w:rsidR="001A658E" w:rsidRPr="00CA5389" w:rsidRDefault="001A6942" w:rsidP="00B02C61">
            <w:pPr>
              <w:spacing w:after="30"/>
              <w:rPr>
                <w:i/>
                <w:sz w:val="24"/>
                <w:szCs w:val="28"/>
              </w:rPr>
            </w:pPr>
            <w:sdt>
              <w:sdtPr>
                <w:rPr>
                  <w:i/>
                  <w:sz w:val="24"/>
                  <w:szCs w:val="28"/>
                </w:rPr>
                <w:id w:val="1461149251"/>
                <w:placeholder>
                  <w:docPart w:val="DefaultPlaceholder_1082065158"/>
                </w:placeholder>
              </w:sdtPr>
              <w:sdtEndPr/>
              <w:sdtContent>
                <w:r w:rsidR="001A658E" w:rsidRPr="00CA5389">
                  <w:rPr>
                    <w:i/>
                    <w:sz w:val="24"/>
                    <w:szCs w:val="28"/>
                  </w:rPr>
                  <w:t>Phone</w:t>
                </w:r>
              </w:sdtContent>
            </w:sdt>
            <w:r w:rsidR="001A658E" w:rsidRPr="00CA5389">
              <w:rPr>
                <w:i/>
                <w:sz w:val="24"/>
                <w:szCs w:val="28"/>
              </w:rPr>
              <w:t>:</w:t>
            </w:r>
          </w:p>
        </w:tc>
        <w:tc>
          <w:tcPr>
            <w:tcW w:w="3273" w:type="dxa"/>
            <w:tcBorders>
              <w:top w:val="nil"/>
            </w:tcBorders>
          </w:tcPr>
          <w:sdt>
            <w:sdtPr>
              <w:rPr>
                <w:i/>
                <w:sz w:val="24"/>
                <w:szCs w:val="28"/>
              </w:rPr>
              <w:id w:val="-137577599"/>
              <w:placeholder>
                <w:docPart w:val="DefaultPlaceholder_1082065158"/>
              </w:placeholder>
            </w:sdtPr>
            <w:sdtEndPr/>
            <w:sdtContent>
              <w:p w:rsidR="001A658E" w:rsidRPr="00CA5389" w:rsidRDefault="00274572" w:rsidP="00274572">
                <w:pPr>
                  <w:spacing w:after="30"/>
                  <w:rPr>
                    <w:i/>
                    <w:sz w:val="24"/>
                    <w:szCs w:val="28"/>
                  </w:rPr>
                </w:pPr>
                <w:r w:rsidRPr="00CA5389">
                  <w:rPr>
                    <w:i/>
                    <w:sz w:val="24"/>
                    <w:szCs w:val="28"/>
                  </w:rPr>
                  <w:t>Email:</w:t>
                </w:r>
              </w:p>
            </w:sdtContent>
          </w:sdt>
        </w:tc>
      </w:tr>
      <w:tr w:rsidR="001A658E" w:rsidRPr="00997FE4" w:rsidTr="001B7D63">
        <w:trPr>
          <w:trHeight w:val="609"/>
        </w:trPr>
        <w:tc>
          <w:tcPr>
            <w:tcW w:w="2116" w:type="dxa"/>
            <w:shd w:val="clear" w:color="auto" w:fill="F2F2F2" w:themeFill="background1" w:themeFillShade="F2"/>
          </w:tcPr>
          <w:p w:rsidR="001A658E" w:rsidRPr="00B83336" w:rsidRDefault="001A658E" w:rsidP="00B02C61">
            <w:pPr>
              <w:spacing w:after="30"/>
              <w:rPr>
                <w:b/>
                <w:sz w:val="28"/>
                <w:szCs w:val="28"/>
              </w:rPr>
            </w:pPr>
            <w:r w:rsidRPr="00CA5389">
              <w:rPr>
                <w:b/>
                <w:sz w:val="24"/>
                <w:szCs w:val="28"/>
              </w:rPr>
              <w:t>2) Point of Contact:</w:t>
            </w:r>
          </w:p>
        </w:tc>
        <w:sdt>
          <w:sdtPr>
            <w:rPr>
              <w:i/>
              <w:sz w:val="24"/>
              <w:szCs w:val="28"/>
            </w:rPr>
            <w:id w:val="1638453433"/>
            <w:placeholder>
              <w:docPart w:val="DefaultPlaceholder_1082065158"/>
            </w:placeholder>
          </w:sdtPr>
          <w:sdtEndPr/>
          <w:sdtContent>
            <w:tc>
              <w:tcPr>
                <w:tcW w:w="2019" w:type="dxa"/>
              </w:tcPr>
              <w:p w:rsidR="001A658E" w:rsidRPr="00CA5389" w:rsidRDefault="001A658E" w:rsidP="001A658E">
                <w:pPr>
                  <w:spacing w:after="30"/>
                  <w:rPr>
                    <w:i/>
                    <w:sz w:val="24"/>
                    <w:szCs w:val="28"/>
                  </w:rPr>
                </w:pPr>
                <w:r w:rsidRPr="00CA5389">
                  <w:rPr>
                    <w:i/>
                    <w:sz w:val="24"/>
                    <w:szCs w:val="28"/>
                  </w:rPr>
                  <w:t>First name</w:t>
                </w:r>
              </w:p>
            </w:tc>
          </w:sdtContent>
        </w:sdt>
        <w:tc>
          <w:tcPr>
            <w:tcW w:w="1879" w:type="dxa"/>
          </w:tcPr>
          <w:sdt>
            <w:sdtPr>
              <w:rPr>
                <w:i/>
                <w:sz w:val="24"/>
                <w:szCs w:val="28"/>
              </w:rPr>
              <w:id w:val="-90938176"/>
              <w:placeholder>
                <w:docPart w:val="DefaultPlaceholder_1082065158"/>
              </w:placeholder>
            </w:sdtPr>
            <w:sdtEndPr/>
            <w:sdtContent>
              <w:p w:rsidR="001A658E" w:rsidRPr="00CA5389" w:rsidRDefault="001A658E" w:rsidP="001C09BA">
                <w:pPr>
                  <w:rPr>
                    <w:i/>
                    <w:sz w:val="24"/>
                    <w:szCs w:val="28"/>
                  </w:rPr>
                </w:pPr>
                <w:r w:rsidRPr="00CA5389">
                  <w:rPr>
                    <w:i/>
                    <w:sz w:val="24"/>
                    <w:szCs w:val="28"/>
                  </w:rPr>
                  <w:t>Last name</w:t>
                </w:r>
              </w:p>
            </w:sdtContent>
          </w:sdt>
        </w:tc>
        <w:tc>
          <w:tcPr>
            <w:tcW w:w="2079" w:type="dxa"/>
            <w:shd w:val="clear" w:color="auto" w:fill="auto"/>
          </w:tcPr>
          <w:sdt>
            <w:sdtPr>
              <w:rPr>
                <w:i/>
                <w:sz w:val="24"/>
                <w:szCs w:val="28"/>
              </w:rPr>
              <w:id w:val="-1159928610"/>
              <w:placeholder>
                <w:docPart w:val="DefaultPlaceholder_1082065158"/>
              </w:placeholder>
            </w:sdtPr>
            <w:sdtEndPr/>
            <w:sdtContent>
              <w:p w:rsidR="001A658E" w:rsidRPr="00CA5389" w:rsidRDefault="001A658E" w:rsidP="00B02C61">
                <w:pPr>
                  <w:spacing w:after="30"/>
                  <w:rPr>
                    <w:i/>
                    <w:sz w:val="24"/>
                    <w:szCs w:val="28"/>
                  </w:rPr>
                </w:pPr>
                <w:r w:rsidRPr="00CA5389">
                  <w:rPr>
                    <w:i/>
                    <w:sz w:val="24"/>
                    <w:szCs w:val="28"/>
                  </w:rPr>
                  <w:t>Phone:</w:t>
                </w:r>
              </w:p>
            </w:sdtContent>
          </w:sdt>
        </w:tc>
        <w:tc>
          <w:tcPr>
            <w:tcW w:w="3273" w:type="dxa"/>
          </w:tcPr>
          <w:sdt>
            <w:sdtPr>
              <w:rPr>
                <w:i/>
                <w:sz w:val="24"/>
                <w:szCs w:val="28"/>
              </w:rPr>
              <w:id w:val="-184685062"/>
              <w:placeholder>
                <w:docPart w:val="DefaultPlaceholder_1082065158"/>
              </w:placeholder>
            </w:sdtPr>
            <w:sdtEndPr/>
            <w:sdtContent>
              <w:p w:rsidR="001A658E" w:rsidRPr="00CA5389" w:rsidRDefault="00274572" w:rsidP="00274572">
                <w:pPr>
                  <w:spacing w:after="30"/>
                  <w:rPr>
                    <w:i/>
                    <w:sz w:val="24"/>
                    <w:szCs w:val="28"/>
                  </w:rPr>
                </w:pPr>
                <w:r w:rsidRPr="00CA5389">
                  <w:rPr>
                    <w:i/>
                    <w:sz w:val="24"/>
                    <w:szCs w:val="28"/>
                  </w:rPr>
                  <w:t>Email:</w:t>
                </w:r>
              </w:p>
            </w:sdtContent>
          </w:sdt>
        </w:tc>
      </w:tr>
      <w:tr w:rsidR="00CA5389" w:rsidRPr="00997FE4" w:rsidTr="001B7D63">
        <w:trPr>
          <w:trHeight w:val="384"/>
        </w:trPr>
        <w:tc>
          <w:tcPr>
            <w:tcW w:w="4135" w:type="dxa"/>
            <w:gridSpan w:val="2"/>
            <w:shd w:val="clear" w:color="auto" w:fill="F2F2F2" w:themeFill="background1" w:themeFillShade="F2"/>
          </w:tcPr>
          <w:p w:rsidR="00CA5389" w:rsidRDefault="00CA5389" w:rsidP="008F6B9E">
            <w:pPr>
              <w:rPr>
                <w:i/>
                <w:sz w:val="28"/>
                <w:szCs w:val="28"/>
              </w:rPr>
            </w:pPr>
            <w:r w:rsidRPr="00CA5389">
              <w:rPr>
                <w:i/>
                <w:sz w:val="24"/>
                <w:szCs w:val="28"/>
              </w:rPr>
              <w:t>Would you like to receive emails about D</w:t>
            </w:r>
            <w:r w:rsidR="008F6B9E">
              <w:rPr>
                <w:i/>
                <w:sz w:val="24"/>
                <w:szCs w:val="28"/>
              </w:rPr>
              <w:t>M</w:t>
            </w:r>
            <w:r w:rsidRPr="00CA5389">
              <w:rPr>
                <w:i/>
                <w:sz w:val="24"/>
                <w:szCs w:val="28"/>
              </w:rPr>
              <w:t>A events and small business news?</w:t>
            </w:r>
          </w:p>
        </w:tc>
        <w:tc>
          <w:tcPr>
            <w:tcW w:w="1879" w:type="dxa"/>
          </w:tcPr>
          <w:p w:rsidR="00CA5389" w:rsidRPr="00CA5389" w:rsidRDefault="001A6942" w:rsidP="001C09BA">
            <w:pPr>
              <w:rPr>
                <w:color w:val="031E43" w:themeColor="text2" w:themeShade="80"/>
                <w:sz w:val="24"/>
                <w:szCs w:val="28"/>
              </w:rPr>
            </w:pPr>
            <w:sdt>
              <w:sdtPr>
                <w:rPr>
                  <w:color w:val="031E43" w:themeColor="text2" w:themeShade="80"/>
                  <w:sz w:val="24"/>
                  <w:szCs w:val="28"/>
                </w:rPr>
                <w:id w:val="57008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762">
                  <w:rPr>
                    <w:rFonts w:ascii="MS Gothic" w:eastAsia="MS Gothic" w:hAnsi="MS Gothic" w:hint="eastAsia"/>
                    <w:color w:val="031E43" w:themeColor="text2" w:themeShade="80"/>
                    <w:sz w:val="24"/>
                    <w:szCs w:val="28"/>
                  </w:rPr>
                  <w:t>☐</w:t>
                </w:r>
              </w:sdtContent>
            </w:sdt>
            <w:r w:rsidR="00CA5389" w:rsidRPr="00CA5389">
              <w:rPr>
                <w:color w:val="031E43" w:themeColor="text2" w:themeShade="80"/>
                <w:sz w:val="24"/>
                <w:szCs w:val="28"/>
              </w:rPr>
              <w:t xml:space="preserve"> Yes</w:t>
            </w:r>
          </w:p>
          <w:p w:rsidR="00CA5389" w:rsidRDefault="001A6942" w:rsidP="001C09BA">
            <w:pPr>
              <w:rPr>
                <w:i/>
                <w:sz w:val="28"/>
                <w:szCs w:val="28"/>
              </w:rPr>
            </w:pPr>
            <w:sdt>
              <w:sdtPr>
                <w:rPr>
                  <w:color w:val="031E43" w:themeColor="text2" w:themeShade="80"/>
                  <w:sz w:val="24"/>
                  <w:szCs w:val="28"/>
                </w:rPr>
                <w:id w:val="166389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389" w:rsidRPr="00CA5389">
                  <w:rPr>
                    <w:rFonts w:ascii="MS Gothic" w:eastAsia="MS Gothic" w:hAnsi="MS Gothic" w:hint="eastAsia"/>
                    <w:color w:val="031E43" w:themeColor="text2" w:themeShade="80"/>
                    <w:sz w:val="24"/>
                    <w:szCs w:val="28"/>
                  </w:rPr>
                  <w:t>☐</w:t>
                </w:r>
              </w:sdtContent>
            </w:sdt>
            <w:r w:rsidR="00CA5389" w:rsidRPr="00CA5389">
              <w:rPr>
                <w:color w:val="031E43" w:themeColor="text2" w:themeShade="80"/>
                <w:sz w:val="24"/>
                <w:szCs w:val="28"/>
              </w:rPr>
              <w:t xml:space="preserve"> No</w:t>
            </w:r>
          </w:p>
        </w:tc>
        <w:tc>
          <w:tcPr>
            <w:tcW w:w="5352" w:type="dxa"/>
            <w:gridSpan w:val="2"/>
            <w:shd w:val="clear" w:color="auto" w:fill="F2F2F2" w:themeFill="background1" w:themeFillShade="F2"/>
          </w:tcPr>
          <w:p w:rsidR="00CA5389" w:rsidRPr="00CA5389" w:rsidRDefault="00CA5389" w:rsidP="00274572">
            <w:pPr>
              <w:rPr>
                <w:i/>
                <w:sz w:val="24"/>
                <w:szCs w:val="28"/>
              </w:rPr>
            </w:pPr>
            <w:r w:rsidRPr="00CA5389">
              <w:rPr>
                <w:i/>
                <w:sz w:val="24"/>
                <w:szCs w:val="28"/>
              </w:rPr>
              <w:t xml:space="preserve">Note: If yes, add </w:t>
            </w:r>
            <w:r w:rsidR="008F6B9E" w:rsidRPr="008F6B9E">
              <w:rPr>
                <w:rFonts w:ascii="Helvetica" w:hAnsi="Helvetica" w:cs="Arial"/>
                <w:b/>
                <w:bCs/>
                <w:color w:val="555555"/>
                <w:sz w:val="18"/>
                <w:szCs w:val="18"/>
              </w:rPr>
              <w:t>d</w:t>
            </w:r>
            <w:hyperlink r:id="rId12" w:history="1">
              <w:r w:rsidR="008F6B9E" w:rsidRPr="008F6B9E">
                <w:rPr>
                  <w:rFonts w:ascii="Helvetica" w:hAnsi="Helvetica" w:cs="Arial"/>
                  <w:b/>
                  <w:bCs/>
                  <w:color w:val="084476"/>
                  <w:sz w:val="18"/>
                  <w:szCs w:val="18"/>
                </w:rPr>
                <w:t>ma.smallbusinessoffice@mail.mil</w:t>
              </w:r>
            </w:hyperlink>
            <w:r w:rsidRPr="00CA5389">
              <w:rPr>
                <w:i/>
                <w:sz w:val="24"/>
                <w:szCs w:val="28"/>
              </w:rPr>
              <w:t xml:space="preserve"> as email contact in order to avoid messages being sent to spam</w:t>
            </w:r>
          </w:p>
        </w:tc>
      </w:tr>
      <w:tr w:rsidR="000F2FB9" w:rsidRPr="00997FE4" w:rsidTr="00F705F5">
        <w:trPr>
          <w:trHeight w:val="384"/>
        </w:trPr>
        <w:tc>
          <w:tcPr>
            <w:tcW w:w="11366" w:type="dxa"/>
            <w:gridSpan w:val="5"/>
            <w:shd w:val="clear" w:color="auto" w:fill="F2F2F2" w:themeFill="background1" w:themeFillShade="F2"/>
          </w:tcPr>
          <w:p w:rsidR="000F2FB9" w:rsidRPr="000F2FB9" w:rsidRDefault="000F2FB9" w:rsidP="000F2FB9">
            <w:pPr>
              <w:jc w:val="center"/>
              <w:rPr>
                <w:b/>
                <w:sz w:val="24"/>
                <w:szCs w:val="28"/>
              </w:rPr>
            </w:pPr>
            <w:r w:rsidRPr="000F2FB9">
              <w:rPr>
                <w:b/>
                <w:sz w:val="24"/>
                <w:szCs w:val="28"/>
              </w:rPr>
              <w:t>Additional Information</w:t>
            </w:r>
          </w:p>
        </w:tc>
      </w:tr>
      <w:tr w:rsidR="000F2FB9" w:rsidRPr="00997FE4" w:rsidTr="00B332D5">
        <w:trPr>
          <w:trHeight w:val="1473"/>
        </w:trPr>
        <w:tc>
          <w:tcPr>
            <w:tcW w:w="11366" w:type="dxa"/>
            <w:gridSpan w:val="5"/>
            <w:shd w:val="clear" w:color="auto" w:fill="F2F2F2" w:themeFill="background1" w:themeFillShade="F2"/>
          </w:tcPr>
          <w:p w:rsidR="000F2FB9" w:rsidRDefault="000F2FB9" w:rsidP="00274572">
            <w:pPr>
              <w:rPr>
                <w:i/>
                <w:sz w:val="24"/>
                <w:szCs w:val="28"/>
              </w:rPr>
            </w:pPr>
          </w:p>
        </w:tc>
      </w:tr>
    </w:tbl>
    <w:p w:rsidR="008F6B9E" w:rsidRPr="000F2FB9" w:rsidRDefault="008F6B9E" w:rsidP="000F2FB9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8F6B9E" w:rsidRPr="000F2FB9" w:rsidSect="00337B39">
      <w:headerReference w:type="default" r:id="rId13"/>
      <w:footerReference w:type="default" r:id="rId14"/>
      <w:headerReference w:type="first" r:id="rId15"/>
      <w:pgSz w:w="12240" w:h="15840"/>
      <w:pgMar w:top="720" w:right="432" w:bottom="720" w:left="43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942" w:rsidRDefault="001A6942">
      <w:pPr>
        <w:spacing w:before="0" w:after="0"/>
      </w:pPr>
      <w:r>
        <w:separator/>
      </w:r>
    </w:p>
  </w:endnote>
  <w:endnote w:type="continuationSeparator" w:id="0">
    <w:p w:rsidR="001A6942" w:rsidRDefault="001A69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633" w:rsidRDefault="008A6F0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2FB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942" w:rsidRDefault="001A6942">
      <w:pPr>
        <w:spacing w:before="0" w:after="0"/>
      </w:pPr>
      <w:r>
        <w:separator/>
      </w:r>
    </w:p>
  </w:footnote>
  <w:footnote w:type="continuationSeparator" w:id="0">
    <w:p w:rsidR="001A6942" w:rsidRDefault="001A694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633" w:rsidRDefault="001A6942" w:rsidP="008F6B9E">
    <w:pPr>
      <w:pStyle w:val="Header"/>
      <w:jc w:val="center"/>
    </w:pPr>
    <w:sdt>
      <w:sdtPr>
        <w:alias w:val="Company"/>
        <w:tag w:val=""/>
        <w:id w:val="-794213972"/>
        <w:dataBinding w:prefixMappings="xmlns:ns0='http://schemas.microsoft.com/office/2006/coverPageProps' " w:xpath="/ns0:CoverPageProperties[1]/ns0:CompanyPhone[1]" w:storeItemID="{55AF091B-3C7A-41E3-B477-F2FDAA23CFDA}"/>
        <w:text/>
      </w:sdtPr>
      <w:sdtEndPr/>
      <w:sdtContent>
        <w:r w:rsidR="008F6B9E">
          <w:t>Defense Media Activity | Small Business Vendor Form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633" w:rsidRDefault="008F6B9E" w:rsidP="009C4663">
    <w:pPr>
      <w:pStyle w:val="Header"/>
      <w:jc w:val="center"/>
      <w:rPr>
        <w:rFonts w:ascii="Arial Unicode MS" w:eastAsia="Arial Unicode MS" w:hAnsi="Arial Unicode MS" w:cs="Arial Unicode MS"/>
        <w:sz w:val="36"/>
        <w:szCs w:val="36"/>
        <w:u w:val="single"/>
      </w:rPr>
    </w:pPr>
    <w:r>
      <w:rPr>
        <w:noProof/>
        <w:lang w:eastAsia="en-US"/>
      </w:rPr>
      <w:drawing>
        <wp:inline distT="0" distB="0" distL="0" distR="0">
          <wp:extent cx="1209675" cy="1066800"/>
          <wp:effectExtent l="0" t="0" r="9525" b="0"/>
          <wp:docPr id="2" name="Picture 2" descr="Defense Media Activity (@DefenseMediaAct) |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fense Media Activity (@DefenseMediaAct) |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="Arial Narrow" w:eastAsia="Arial Unicode MS" w:hAnsi="Arial Narrow" w:cs="Arial Unicode MS"/>
          <w:sz w:val="36"/>
          <w:szCs w:val="36"/>
          <w:u w:val="single"/>
        </w:rPr>
        <w:alias w:val="Company"/>
        <w:tag w:val=""/>
        <w:id w:val="-921640834"/>
        <w:dataBinding w:prefixMappings="xmlns:ns0='http://schemas.microsoft.com/office/2006/coverPageProps' " w:xpath="/ns0:CoverPageProperties[1]/ns0:CompanyPhone[1]" w:storeItemID="{55AF091B-3C7A-41E3-B477-F2FDAA23CFDA}"/>
        <w:text/>
      </w:sdtPr>
      <w:sdtEndPr/>
      <w:sdtContent>
        <w:r>
          <w:rPr>
            <w:rFonts w:ascii="Arial Narrow" w:eastAsia="Arial Unicode MS" w:hAnsi="Arial Narrow" w:cs="Arial Unicode MS"/>
            <w:sz w:val="36"/>
            <w:szCs w:val="36"/>
            <w:u w:val="single"/>
          </w:rPr>
          <w:t>Defense Media Activity</w:t>
        </w:r>
        <w:r w:rsidR="00FE51EB" w:rsidRPr="003C412B">
          <w:rPr>
            <w:rFonts w:ascii="Arial Narrow" w:eastAsia="Arial Unicode MS" w:hAnsi="Arial Narrow" w:cs="Arial Unicode MS"/>
            <w:sz w:val="36"/>
            <w:szCs w:val="36"/>
            <w:u w:val="single"/>
          </w:rPr>
          <w:t xml:space="preserve"> </w:t>
        </w:r>
        <w:r w:rsidR="009C4663" w:rsidRPr="003C412B">
          <w:rPr>
            <w:rFonts w:ascii="Arial Narrow" w:eastAsia="Arial Unicode MS" w:hAnsi="Arial Narrow" w:cs="Arial Unicode MS"/>
            <w:sz w:val="36"/>
            <w:szCs w:val="36"/>
            <w:u w:val="single"/>
          </w:rPr>
          <w:t>| Small Business Vendor Form</w:t>
        </w:r>
      </w:sdtContent>
    </w:sdt>
  </w:p>
  <w:p w:rsidR="003C412B" w:rsidRPr="00CA5389" w:rsidRDefault="003C412B" w:rsidP="00F747ED">
    <w:pPr>
      <w:pStyle w:val="Header"/>
      <w:jc w:val="center"/>
      <w:rPr>
        <w:rFonts w:ascii="Arial Narrow" w:hAnsi="Arial Narrow"/>
        <w:b w:val="0"/>
        <w:sz w:val="36"/>
        <w:szCs w:val="36"/>
      </w:rPr>
    </w:pPr>
    <w:r w:rsidRPr="00CA5389">
      <w:rPr>
        <w:rFonts w:ascii="Arial Narrow" w:eastAsia="Arial Unicode MS" w:hAnsi="Arial Narrow" w:cs="Arial Unicode MS"/>
        <w:b w:val="0"/>
        <w:sz w:val="36"/>
        <w:szCs w:val="36"/>
      </w:rPr>
      <w:t xml:space="preserve">Email </w:t>
    </w:r>
    <w:r w:rsidR="00F747ED" w:rsidRPr="00CA5389">
      <w:rPr>
        <w:rFonts w:ascii="Arial Narrow" w:eastAsia="Arial Unicode MS" w:hAnsi="Arial Narrow" w:cs="Arial Unicode MS"/>
        <w:b w:val="0"/>
        <w:sz w:val="36"/>
        <w:szCs w:val="36"/>
      </w:rPr>
      <w:t xml:space="preserve">with attached Capability Statement </w:t>
    </w:r>
    <w:r w:rsidRPr="00CA5389">
      <w:rPr>
        <w:rFonts w:ascii="Arial Narrow" w:eastAsia="Arial Unicode MS" w:hAnsi="Arial Narrow" w:cs="Arial Unicode MS"/>
        <w:b w:val="0"/>
        <w:sz w:val="36"/>
        <w:szCs w:val="36"/>
      </w:rPr>
      <w:t xml:space="preserve">to: </w:t>
    </w:r>
    <w:r w:rsidR="008F6B9E" w:rsidRPr="008F6B9E">
      <w:rPr>
        <w:rFonts w:ascii="Arial Narrow" w:hAnsi="Arial Narrow"/>
        <w:b w:val="0"/>
        <w:bCs/>
        <w:sz w:val="36"/>
        <w:szCs w:val="36"/>
      </w:rPr>
      <w:t>dma.smallbusinessoffice@mail.mil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D988D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7EA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B1AFB"/>
    <w:multiLevelType w:val="hybridMultilevel"/>
    <w:tmpl w:val="BFF833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EB"/>
    <w:rsid w:val="000C2633"/>
    <w:rsid w:val="000F2FB9"/>
    <w:rsid w:val="001A658E"/>
    <w:rsid w:val="001A6942"/>
    <w:rsid w:val="001B09E7"/>
    <w:rsid w:val="001B7656"/>
    <w:rsid w:val="001B7D63"/>
    <w:rsid w:val="001C09BA"/>
    <w:rsid w:val="00233733"/>
    <w:rsid w:val="00274572"/>
    <w:rsid w:val="002938A3"/>
    <w:rsid w:val="002C686E"/>
    <w:rsid w:val="00304762"/>
    <w:rsid w:val="00335375"/>
    <w:rsid w:val="00337B39"/>
    <w:rsid w:val="003445D4"/>
    <w:rsid w:val="00361D71"/>
    <w:rsid w:val="003A45F6"/>
    <w:rsid w:val="003B6E93"/>
    <w:rsid w:val="003C412B"/>
    <w:rsid w:val="004525C7"/>
    <w:rsid w:val="005344FE"/>
    <w:rsid w:val="00761239"/>
    <w:rsid w:val="00801D9D"/>
    <w:rsid w:val="0080472D"/>
    <w:rsid w:val="00885BD5"/>
    <w:rsid w:val="008A6F05"/>
    <w:rsid w:val="008F6B9E"/>
    <w:rsid w:val="00997FE4"/>
    <w:rsid w:val="009C4663"/>
    <w:rsid w:val="00AC49F6"/>
    <w:rsid w:val="00AD35E8"/>
    <w:rsid w:val="00B02C61"/>
    <w:rsid w:val="00B118FE"/>
    <w:rsid w:val="00B83336"/>
    <w:rsid w:val="00C90CD2"/>
    <w:rsid w:val="00CA5389"/>
    <w:rsid w:val="00CE7D57"/>
    <w:rsid w:val="00D443E4"/>
    <w:rsid w:val="00D469FE"/>
    <w:rsid w:val="00F11CB9"/>
    <w:rsid w:val="00F51759"/>
    <w:rsid w:val="00F747ED"/>
    <w:rsid w:val="00F91750"/>
    <w:rsid w:val="00FB20A7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2C98B"/>
  <w15:docId w15:val="{AEEE4811-2BAE-4DE2-B77B-030A3648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239"/>
  </w:style>
  <w:style w:type="paragraph" w:styleId="Heading1">
    <w:name w:val="heading 1"/>
    <w:basedOn w:val="Normal"/>
    <w:link w:val="Heading1Char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16194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292DF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31B6FD" w:themeColor="accent1"/>
      <w:spacing w:val="0"/>
    </w:rPr>
  </w:style>
  <w:style w:type="paragraph" w:styleId="ListBullet">
    <w:name w:val="List Bullet"/>
    <w:basedOn w:val="Normal"/>
    <w:uiPriority w:val="10"/>
    <w:pPr>
      <w:numPr>
        <w:numId w:val="3"/>
      </w:numPr>
    </w:pPr>
  </w:style>
  <w:style w:type="paragraph" w:styleId="ListNumber">
    <w:name w:val="List Number"/>
    <w:basedOn w:val="Normal"/>
    <w:uiPriority w:val="10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HAnsi"/>
      <w:lang w:eastAsia="en-US"/>
    </w:rPr>
  </w:style>
  <w:style w:type="paragraph" w:styleId="NoSpacing">
    <w:name w:val="No Spacing"/>
    <w:uiPriority w:val="1"/>
    <w:semiHidden/>
    <w:unhideWhenUsed/>
    <w:qFormat/>
    <w:pPr>
      <w:spacing w:before="0" w:after="0"/>
    </w:pPr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16194" w:themeColor="accent1" w:themeShade="7F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0292DF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customStyle="1" w:styleId="PlainTable41">
    <w:name w:val="Plain Table 41"/>
    <w:basedOn w:val="TableNormal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szCs w:val="26"/>
    </w:rPr>
  </w:style>
  <w:style w:type="table" w:customStyle="1" w:styleId="PlainTable11">
    <w:name w:val="Plain Table 11"/>
    <w:basedOn w:val="TableNormal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unhideWhenUsed/>
    <w:qFormat/>
    <w:rsid w:val="00B02C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412B"/>
    <w:rPr>
      <w:color w:val="0080FF" w:themeColor="hyperlink"/>
      <w:u w:val="single"/>
    </w:rPr>
  </w:style>
  <w:style w:type="table" w:styleId="TableGrid">
    <w:name w:val="Table Grid"/>
    <w:basedOn w:val="TableNormal"/>
    <w:uiPriority w:val="39"/>
    <w:rsid w:val="008F6B9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ma.smallbusinessoffice@mail.mil?subject=Small%20Business%20Inquiry: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aliah\AppData\Local\Microsoft\Windows\Temporary%20Internet%20Files\Content.IE5\COZQO4HD\tf1639254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F2034-67A6-4FCD-94E3-9DCDB555A701}"/>
      </w:docPartPr>
      <w:docPartBody>
        <w:p w:rsidR="00A84DFA" w:rsidRDefault="00CD0CB3">
          <w:r w:rsidRPr="00D505E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BDD9D-B36F-45B4-9309-B4BD0FA25449}"/>
      </w:docPartPr>
      <w:docPartBody>
        <w:p w:rsidR="002D4AC1" w:rsidRDefault="00A84DFA">
          <w:r w:rsidRPr="00A53F33">
            <w:rPr>
              <w:rStyle w:val="PlaceholderText"/>
            </w:rPr>
            <w:t>Click here to enter text.</w:t>
          </w:r>
        </w:p>
      </w:docPartBody>
    </w:docPart>
    <w:docPart>
      <w:docPartPr>
        <w:name w:val="839F752FC6024765906E9012E5552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5F32A-1F4D-4677-B5FE-C9D1039001DF}"/>
      </w:docPartPr>
      <w:docPartBody>
        <w:p w:rsidR="002D4AC1" w:rsidRDefault="00A84DFA" w:rsidP="00A84DFA">
          <w:pPr>
            <w:pStyle w:val="839F752FC6024765906E9012E555223E"/>
          </w:pPr>
          <w:r w:rsidRPr="00D505E3">
            <w:rPr>
              <w:rStyle w:val="PlaceholderText"/>
            </w:rPr>
            <w:t>Choose an item.</w:t>
          </w:r>
        </w:p>
      </w:docPartBody>
    </w:docPart>
    <w:docPart>
      <w:docPartPr>
        <w:name w:val="A8C0CDAB0AB941A5B4CF33FFD4E84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6DECD-146D-4E7C-BFF9-F48656B5DA9E}"/>
      </w:docPartPr>
      <w:docPartBody>
        <w:p w:rsidR="00ED2484" w:rsidRDefault="005C7BF2" w:rsidP="005C7BF2">
          <w:pPr>
            <w:pStyle w:val="A8C0CDAB0AB941A5B4CF33FFD4E84814"/>
          </w:pPr>
          <w:r w:rsidRPr="00A53F33">
            <w:rPr>
              <w:rStyle w:val="PlaceholderText"/>
            </w:rPr>
            <w:t>Click here to enter text.</w:t>
          </w:r>
        </w:p>
      </w:docPartBody>
    </w:docPart>
    <w:docPart>
      <w:docPartPr>
        <w:name w:val="E6907727E1074C24A6DDAEB416074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71711-A262-4498-B966-6E6F01AE5A39}"/>
      </w:docPartPr>
      <w:docPartBody>
        <w:p w:rsidR="00ED2484" w:rsidRDefault="005C7BF2" w:rsidP="005C7BF2">
          <w:pPr>
            <w:pStyle w:val="E6907727E1074C24A6DDAEB416074D38"/>
          </w:pPr>
          <w:r>
            <w:t>Position Type</w:t>
          </w:r>
        </w:p>
      </w:docPartBody>
    </w:docPart>
    <w:docPart>
      <w:docPartPr>
        <w:name w:val="E4B83F1A61944AF8BE2E4C0B3592C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1A344-5D1B-47B8-AAFE-0B51FCB300B7}"/>
      </w:docPartPr>
      <w:docPartBody>
        <w:p w:rsidR="00ED2484" w:rsidRDefault="005C7BF2" w:rsidP="005C7BF2">
          <w:pPr>
            <w:pStyle w:val="E4B83F1A61944AF8BE2E4C0B3592CC08"/>
          </w:pPr>
          <w:r>
            <w:t>Position Type (i.e.: full-time, part-time, job share, contract, intern)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D988D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7EA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B3"/>
    <w:rsid w:val="002D4AC1"/>
    <w:rsid w:val="004129BD"/>
    <w:rsid w:val="005C7BF2"/>
    <w:rsid w:val="007353B3"/>
    <w:rsid w:val="00A84DFA"/>
    <w:rsid w:val="00CD0CB3"/>
    <w:rsid w:val="00DC606D"/>
    <w:rsid w:val="00EC391C"/>
    <w:rsid w:val="00ED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1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6A8BEAAD544F92AB06CE5C2B5D0BED">
    <w:name w:val="406A8BEAAD544F92AB06CE5C2B5D0BED"/>
  </w:style>
  <w:style w:type="paragraph" w:customStyle="1" w:styleId="11C5B2B29DF44CE2A8A470DD1231599A">
    <w:name w:val="11C5B2B29DF44CE2A8A470DD1231599A"/>
  </w:style>
  <w:style w:type="paragraph" w:customStyle="1" w:styleId="775F3C056C9E4FF2B4D952582059EC02">
    <w:name w:val="775F3C056C9E4FF2B4D952582059EC02"/>
  </w:style>
  <w:style w:type="paragraph" w:customStyle="1" w:styleId="563614C1F349450DAEFB9E3F659985AD">
    <w:name w:val="563614C1F349450DAEFB9E3F659985AD"/>
  </w:style>
  <w:style w:type="paragraph" w:customStyle="1" w:styleId="6A63594A159A4D0F90CE80F1AEA2F3CB">
    <w:name w:val="6A63594A159A4D0F90CE80F1AEA2F3CB"/>
  </w:style>
  <w:style w:type="paragraph" w:customStyle="1" w:styleId="A9D7B747A0244EFE82E05E7009B6E6AD">
    <w:name w:val="A9D7B747A0244EFE82E05E7009B6E6AD"/>
  </w:style>
  <w:style w:type="paragraph" w:customStyle="1" w:styleId="563F73A624A74A8DB4318E9DD7853815">
    <w:name w:val="563F73A624A74A8DB4318E9DD7853815"/>
  </w:style>
  <w:style w:type="paragraph" w:customStyle="1" w:styleId="41D6CA3C0B0D4487A78B2BF88413F059">
    <w:name w:val="41D6CA3C0B0D4487A78B2BF88413F059"/>
  </w:style>
  <w:style w:type="paragraph" w:customStyle="1" w:styleId="A05E0D4E01EE442B937A1670D632404D">
    <w:name w:val="A05E0D4E01EE442B937A1670D632404D"/>
  </w:style>
  <w:style w:type="paragraph" w:customStyle="1" w:styleId="05F3CC3DA22F405FB75170D688D88DDB">
    <w:name w:val="05F3CC3DA22F405FB75170D688D88DDB"/>
  </w:style>
  <w:style w:type="paragraph" w:customStyle="1" w:styleId="8EA5F0B1D5504CAD839AF01D0C933E4F">
    <w:name w:val="8EA5F0B1D5504CAD839AF01D0C933E4F"/>
  </w:style>
  <w:style w:type="paragraph" w:customStyle="1" w:styleId="715B28757CCE4C56932E6D0A7495C802">
    <w:name w:val="715B28757CCE4C56932E6D0A7495C802"/>
  </w:style>
  <w:style w:type="paragraph" w:customStyle="1" w:styleId="8DE218AD245247368168A38734D28B36">
    <w:name w:val="8DE218AD245247368168A38734D28B36"/>
  </w:style>
  <w:style w:type="paragraph" w:customStyle="1" w:styleId="0CFB3EFD2E4540AEB1433AE0D48835A6">
    <w:name w:val="0CFB3EFD2E4540AEB1433AE0D48835A6"/>
  </w:style>
  <w:style w:type="paragraph" w:customStyle="1" w:styleId="51F15584ED2A4E4B909A154E062CE499">
    <w:name w:val="51F15584ED2A4E4B909A154E062CE499"/>
  </w:style>
  <w:style w:type="paragraph" w:customStyle="1" w:styleId="5556529103B441C392B6028966E406AB">
    <w:name w:val="5556529103B441C392B6028966E406AB"/>
  </w:style>
  <w:style w:type="paragraph" w:customStyle="1" w:styleId="261EC2DC5DB84EA8846C8681477F069D">
    <w:name w:val="261EC2DC5DB84EA8846C8681477F069D"/>
  </w:style>
  <w:style w:type="paragraph" w:customStyle="1" w:styleId="8519A4C217834871952FE609DFB883DA">
    <w:name w:val="8519A4C217834871952FE609DFB883DA"/>
  </w:style>
  <w:style w:type="paragraph" w:customStyle="1" w:styleId="890A49EE9D3B4674A1E2109B2DB50DC9">
    <w:name w:val="890A49EE9D3B4674A1E2109B2DB50DC9"/>
  </w:style>
  <w:style w:type="paragraph" w:customStyle="1" w:styleId="92D29A4CFB4A45B0B06B5AAE0195838A">
    <w:name w:val="92D29A4CFB4A45B0B06B5AAE0195838A"/>
  </w:style>
  <w:style w:type="paragraph" w:customStyle="1" w:styleId="DC42512094C3473EADBE2A51FD367D5A">
    <w:name w:val="DC42512094C3473EADBE2A51FD367D5A"/>
  </w:style>
  <w:style w:type="paragraph" w:customStyle="1" w:styleId="4C583B2FFD9B42428ED36590EF934C26">
    <w:name w:val="4C583B2FFD9B42428ED36590EF934C26"/>
  </w:style>
  <w:style w:type="paragraph" w:customStyle="1" w:styleId="AEA728F470624E319D2F8FD074DCDF0D">
    <w:name w:val="AEA728F470624E319D2F8FD074DCDF0D"/>
  </w:style>
  <w:style w:type="paragraph" w:customStyle="1" w:styleId="934F597686844A88B2B92F3783B6C87A">
    <w:name w:val="934F597686844A88B2B92F3783B6C87A"/>
  </w:style>
  <w:style w:type="paragraph" w:customStyle="1" w:styleId="5E5A7E6197D841758490F7C2EA6AEE2F">
    <w:name w:val="5E5A7E6197D841758490F7C2EA6AEE2F"/>
  </w:style>
  <w:style w:type="paragraph" w:customStyle="1" w:styleId="F132ED16A2DD48C18F6A0476F1BD287C">
    <w:name w:val="F132ED16A2DD48C18F6A0476F1BD287C"/>
  </w:style>
  <w:style w:type="paragraph" w:customStyle="1" w:styleId="1FC1CC75040F4A2AB748755C0D718071">
    <w:name w:val="1FC1CC75040F4A2AB748755C0D718071"/>
  </w:style>
  <w:style w:type="paragraph" w:customStyle="1" w:styleId="4E86CA52AF1042EBAF24DDA9117AFDA7">
    <w:name w:val="4E86CA52AF1042EBAF24DDA9117AFDA7"/>
  </w:style>
  <w:style w:type="paragraph" w:customStyle="1" w:styleId="7A4C07C282854F1BB0CE6DE3BD5442E6">
    <w:name w:val="7A4C07C282854F1BB0CE6DE3BD5442E6"/>
  </w:style>
  <w:style w:type="paragraph" w:customStyle="1" w:styleId="710AECAF99EC461D9715A60A6AEC3F07">
    <w:name w:val="710AECAF99EC461D9715A60A6AEC3F07"/>
  </w:style>
  <w:style w:type="paragraph" w:customStyle="1" w:styleId="D42C8D24173A4D879E5E6625F41622AD">
    <w:name w:val="D42C8D24173A4D879E5E6625F41622AD"/>
  </w:style>
  <w:style w:type="paragraph" w:customStyle="1" w:styleId="F6A6D0DF36144449BE27C4F9BEBBEC34">
    <w:name w:val="F6A6D0DF36144449BE27C4F9BEBBEC34"/>
  </w:style>
  <w:style w:type="paragraph" w:customStyle="1" w:styleId="2031119E73CB426EBC10A87CFA161334">
    <w:name w:val="2031119E73CB426EBC10A87CFA161334"/>
  </w:style>
  <w:style w:type="paragraph" w:customStyle="1" w:styleId="38FF13A0CE744C36AD911097355B16DC">
    <w:name w:val="38FF13A0CE744C36AD911097355B16DC"/>
  </w:style>
  <w:style w:type="paragraph" w:customStyle="1" w:styleId="19A57D40CD174A099DD8C2DA1A373CA1">
    <w:name w:val="19A57D40CD174A099DD8C2DA1A373CA1"/>
  </w:style>
  <w:style w:type="paragraph" w:customStyle="1" w:styleId="1D76779703AB49848FAD954CFC49D57C">
    <w:name w:val="1D76779703AB49848FAD954CFC49D57C"/>
  </w:style>
  <w:style w:type="paragraph" w:customStyle="1" w:styleId="675D48DD34A44347A7FDD744F8DD84DA">
    <w:name w:val="675D48DD34A44347A7FDD744F8DD84DA"/>
  </w:style>
  <w:style w:type="paragraph" w:customStyle="1" w:styleId="9970BBD5927E4223821119E8667AACBD">
    <w:name w:val="9970BBD5927E4223821119E8667AACBD"/>
  </w:style>
  <w:style w:type="paragraph" w:customStyle="1" w:styleId="C14D160979EB4BF099FA760EE034F1B4">
    <w:name w:val="C14D160979EB4BF099FA760EE034F1B4"/>
  </w:style>
  <w:style w:type="paragraph" w:customStyle="1" w:styleId="4B24BA9B9CDF42E3AF49E1013B303413">
    <w:name w:val="4B24BA9B9CDF42E3AF49E1013B303413"/>
  </w:style>
  <w:style w:type="paragraph" w:customStyle="1" w:styleId="C47D38DE5A0A4A7EACECE29A57E094D6">
    <w:name w:val="C47D38DE5A0A4A7EACECE29A57E094D6"/>
  </w:style>
  <w:style w:type="paragraph" w:styleId="ListBullet">
    <w:name w:val="List Bullet"/>
    <w:basedOn w:val="Normal"/>
    <w:uiPriority w:val="10"/>
    <w:pPr>
      <w:numPr>
        <w:numId w:val="1"/>
      </w:numPr>
      <w:spacing w:before="30" w:after="30" w:line="240" w:lineRule="auto"/>
    </w:pPr>
    <w:rPr>
      <w:sz w:val="20"/>
      <w:szCs w:val="20"/>
      <w:lang w:eastAsia="ja-JP"/>
    </w:rPr>
  </w:style>
  <w:style w:type="paragraph" w:customStyle="1" w:styleId="03F2A5C869204CF8A6102E9476B3F761">
    <w:name w:val="03F2A5C869204CF8A6102E9476B3F761"/>
  </w:style>
  <w:style w:type="paragraph" w:customStyle="1" w:styleId="19431B35093044109CA91F768A5F65A6">
    <w:name w:val="19431B35093044109CA91F768A5F65A6"/>
  </w:style>
  <w:style w:type="paragraph" w:styleId="ListNumber">
    <w:name w:val="List Number"/>
    <w:basedOn w:val="Normal"/>
    <w:uiPriority w:val="10"/>
    <w:pPr>
      <w:numPr>
        <w:numId w:val="2"/>
      </w:numPr>
      <w:spacing w:before="30" w:after="30" w:line="240" w:lineRule="auto"/>
    </w:pPr>
    <w:rPr>
      <w:sz w:val="20"/>
      <w:szCs w:val="20"/>
      <w:lang w:eastAsia="ja-JP"/>
    </w:rPr>
  </w:style>
  <w:style w:type="paragraph" w:customStyle="1" w:styleId="EBAB895D2E4641DCB0C0F3EE6842EA8D">
    <w:name w:val="EBAB895D2E4641DCB0C0F3EE6842EA8D"/>
  </w:style>
  <w:style w:type="paragraph" w:customStyle="1" w:styleId="CBFFEF9342B54207BF04222B6529294E">
    <w:name w:val="CBFFEF9342B54207BF04222B6529294E"/>
  </w:style>
  <w:style w:type="paragraph" w:customStyle="1" w:styleId="62EB18CB507A4206BA70AFB8B96FA683">
    <w:name w:val="62EB18CB507A4206BA70AFB8B96FA683"/>
  </w:style>
  <w:style w:type="paragraph" w:customStyle="1" w:styleId="154553D4D25A44CB86BC108337F5E33C">
    <w:name w:val="154553D4D25A44CB86BC108337F5E33C"/>
  </w:style>
  <w:style w:type="paragraph" w:customStyle="1" w:styleId="3A156E6CBF774B4DB22CCCCC858776BF">
    <w:name w:val="3A156E6CBF774B4DB22CCCCC858776BF"/>
  </w:style>
  <w:style w:type="paragraph" w:customStyle="1" w:styleId="926247A1E8404F8BA854801AEF82188E">
    <w:name w:val="926247A1E8404F8BA854801AEF82188E"/>
  </w:style>
  <w:style w:type="paragraph" w:customStyle="1" w:styleId="04C28D5C893A42529A494D89A0F31E87">
    <w:name w:val="04C28D5C893A42529A494D89A0F31E87"/>
  </w:style>
  <w:style w:type="paragraph" w:customStyle="1" w:styleId="DC1EAD12F80D40799D0E1ECCEB469CAE">
    <w:name w:val="DC1EAD12F80D40799D0E1ECCEB469CAE"/>
  </w:style>
  <w:style w:type="paragraph" w:customStyle="1" w:styleId="577F090B768A45CCA546EFD1CDAB30B5">
    <w:name w:val="577F090B768A45CCA546EFD1CDAB30B5"/>
  </w:style>
  <w:style w:type="paragraph" w:customStyle="1" w:styleId="DF9377D98A3140868D8289FAB5180AC7">
    <w:name w:val="DF9377D98A3140868D8289FAB5180AC7"/>
  </w:style>
  <w:style w:type="paragraph" w:customStyle="1" w:styleId="89C5EC31AFE542E28FF6589052313F2E">
    <w:name w:val="89C5EC31AFE542E28FF6589052313F2E"/>
  </w:style>
  <w:style w:type="paragraph" w:customStyle="1" w:styleId="F24A3BF4481E4D36BB747B91B6139978">
    <w:name w:val="F24A3BF4481E4D36BB747B91B6139978"/>
  </w:style>
  <w:style w:type="paragraph" w:customStyle="1" w:styleId="48BAEFA122274E36A5C8A4056B587C4F">
    <w:name w:val="48BAEFA122274E36A5C8A4056B587C4F"/>
  </w:style>
  <w:style w:type="paragraph" w:customStyle="1" w:styleId="546F4775BE1F4BF1812E59C5EB0AB74F">
    <w:name w:val="546F4775BE1F4BF1812E59C5EB0AB74F"/>
  </w:style>
  <w:style w:type="paragraph" w:customStyle="1" w:styleId="C6FD09DA139E463F957BDC9C540AC9B7">
    <w:name w:val="C6FD09DA139E463F957BDC9C540AC9B7"/>
  </w:style>
  <w:style w:type="paragraph" w:customStyle="1" w:styleId="8F73D52408684B6B8A858DFB22EF3A2A">
    <w:name w:val="8F73D52408684B6B8A858DFB22EF3A2A"/>
  </w:style>
  <w:style w:type="paragraph" w:customStyle="1" w:styleId="40EF7C7999904B5B87E0CDBEFDD929D7">
    <w:name w:val="40EF7C7999904B5B87E0CDBEFDD929D7"/>
  </w:style>
  <w:style w:type="paragraph" w:customStyle="1" w:styleId="07B2161616044B30A91CA553DD948F0D">
    <w:name w:val="07B2161616044B30A91CA553DD948F0D"/>
  </w:style>
  <w:style w:type="paragraph" w:customStyle="1" w:styleId="55002A33BF6146BD94DA2C797B40BFF3">
    <w:name w:val="55002A33BF6146BD94DA2C797B40BFF3"/>
  </w:style>
  <w:style w:type="paragraph" w:customStyle="1" w:styleId="69E644BC63DD445E8E14AA65D2E1AA7C">
    <w:name w:val="69E644BC63DD445E8E14AA65D2E1AA7C"/>
    <w:rsid w:val="00CD0CB3"/>
  </w:style>
  <w:style w:type="character" w:styleId="PlaceholderText">
    <w:name w:val="Placeholder Text"/>
    <w:basedOn w:val="DefaultParagraphFont"/>
    <w:uiPriority w:val="99"/>
    <w:semiHidden/>
    <w:rsid w:val="005C7BF2"/>
    <w:rPr>
      <w:color w:val="808080"/>
    </w:rPr>
  </w:style>
  <w:style w:type="paragraph" w:customStyle="1" w:styleId="4FCDFF4AC0ED415D8712EC7C1187FBFB">
    <w:name w:val="4FCDFF4AC0ED415D8712EC7C1187FBFB"/>
    <w:rsid w:val="00CD0CB3"/>
  </w:style>
  <w:style w:type="paragraph" w:customStyle="1" w:styleId="88783EF314A74E2992AF239BEB35FAAA">
    <w:name w:val="88783EF314A74E2992AF239BEB35FAAA"/>
    <w:rsid w:val="00CD0CB3"/>
  </w:style>
  <w:style w:type="paragraph" w:customStyle="1" w:styleId="3CC0EA97CB3846EEAC68628C2C6D9576">
    <w:name w:val="3CC0EA97CB3846EEAC68628C2C6D9576"/>
    <w:rsid w:val="00CD0CB3"/>
  </w:style>
  <w:style w:type="paragraph" w:customStyle="1" w:styleId="32B676212C1840EA867DB17B5D86768E">
    <w:name w:val="32B676212C1840EA867DB17B5D86768E"/>
    <w:rsid w:val="00CD0CB3"/>
  </w:style>
  <w:style w:type="paragraph" w:customStyle="1" w:styleId="41FB339309C844B498E1307277C8CDC6">
    <w:name w:val="41FB339309C844B498E1307277C8CDC6"/>
    <w:rsid w:val="00CD0CB3"/>
  </w:style>
  <w:style w:type="paragraph" w:customStyle="1" w:styleId="F8087DF3F4D449E78384D27C3F968892">
    <w:name w:val="F8087DF3F4D449E78384D27C3F968892"/>
    <w:rsid w:val="00CD0CB3"/>
  </w:style>
  <w:style w:type="paragraph" w:customStyle="1" w:styleId="C82CBE4D5FCA4E50B8066252BE391521">
    <w:name w:val="C82CBE4D5FCA4E50B8066252BE391521"/>
    <w:rsid w:val="00CD0CB3"/>
  </w:style>
  <w:style w:type="paragraph" w:customStyle="1" w:styleId="92E6C8CD79784B6FB6D158AF1719EE23">
    <w:name w:val="92E6C8CD79784B6FB6D158AF1719EE23"/>
    <w:rsid w:val="00CD0CB3"/>
  </w:style>
  <w:style w:type="paragraph" w:customStyle="1" w:styleId="EF8E96B6DAEA4FCDB66AAC06F387D760">
    <w:name w:val="EF8E96B6DAEA4FCDB66AAC06F387D760"/>
    <w:rsid w:val="00CD0CB3"/>
  </w:style>
  <w:style w:type="paragraph" w:customStyle="1" w:styleId="EF0B676428B4448EB5275E9663FB73CB">
    <w:name w:val="EF0B676428B4448EB5275E9663FB73CB"/>
    <w:rsid w:val="00CD0CB3"/>
  </w:style>
  <w:style w:type="paragraph" w:customStyle="1" w:styleId="7595D4A59208477F9007D719E7ACA7B2">
    <w:name w:val="7595D4A59208477F9007D719E7ACA7B2"/>
    <w:rsid w:val="00CD0CB3"/>
  </w:style>
  <w:style w:type="paragraph" w:customStyle="1" w:styleId="F6A6D0DF36144449BE27C4F9BEBBEC341">
    <w:name w:val="F6A6D0DF36144449BE27C4F9BEBBEC341"/>
    <w:rsid w:val="00CD0CB3"/>
    <w:pPr>
      <w:spacing w:before="30" w:after="30" w:line="240" w:lineRule="auto"/>
    </w:pPr>
    <w:rPr>
      <w:sz w:val="20"/>
      <w:szCs w:val="20"/>
      <w:lang w:eastAsia="ja-JP"/>
    </w:rPr>
  </w:style>
  <w:style w:type="paragraph" w:customStyle="1" w:styleId="F6A6D0DF36144449BE27C4F9BEBBEC342">
    <w:name w:val="F6A6D0DF36144449BE27C4F9BEBBEC342"/>
    <w:rsid w:val="00CD0CB3"/>
    <w:pPr>
      <w:spacing w:before="30" w:after="30" w:line="240" w:lineRule="auto"/>
    </w:pPr>
    <w:rPr>
      <w:sz w:val="20"/>
      <w:szCs w:val="20"/>
      <w:lang w:eastAsia="ja-JP"/>
    </w:rPr>
  </w:style>
  <w:style w:type="paragraph" w:customStyle="1" w:styleId="F6A6D0DF36144449BE27C4F9BEBBEC343">
    <w:name w:val="F6A6D0DF36144449BE27C4F9BEBBEC343"/>
    <w:rsid w:val="00CD0CB3"/>
    <w:pPr>
      <w:spacing w:before="30" w:after="30" w:line="240" w:lineRule="auto"/>
    </w:pPr>
    <w:rPr>
      <w:sz w:val="20"/>
      <w:szCs w:val="20"/>
      <w:lang w:eastAsia="ja-JP"/>
    </w:rPr>
  </w:style>
  <w:style w:type="paragraph" w:customStyle="1" w:styleId="F6A6D0DF36144449BE27C4F9BEBBEC344">
    <w:name w:val="F6A6D0DF36144449BE27C4F9BEBBEC344"/>
    <w:rsid w:val="00CD0CB3"/>
    <w:pPr>
      <w:spacing w:before="30" w:after="30" w:line="240" w:lineRule="auto"/>
    </w:pPr>
    <w:rPr>
      <w:sz w:val="20"/>
      <w:szCs w:val="20"/>
      <w:lang w:eastAsia="ja-JP"/>
    </w:rPr>
  </w:style>
  <w:style w:type="paragraph" w:customStyle="1" w:styleId="F6A6D0DF36144449BE27C4F9BEBBEC345">
    <w:name w:val="F6A6D0DF36144449BE27C4F9BEBBEC345"/>
    <w:rsid w:val="00CD0CB3"/>
    <w:pPr>
      <w:spacing w:before="30" w:after="30" w:line="240" w:lineRule="auto"/>
    </w:pPr>
    <w:rPr>
      <w:sz w:val="20"/>
      <w:szCs w:val="20"/>
      <w:lang w:eastAsia="ja-JP"/>
    </w:rPr>
  </w:style>
  <w:style w:type="paragraph" w:customStyle="1" w:styleId="976575152E4B43D2B49914A6996CC4B1">
    <w:name w:val="976575152E4B43D2B49914A6996CC4B1"/>
    <w:rsid w:val="00CD0CB3"/>
  </w:style>
  <w:style w:type="paragraph" w:customStyle="1" w:styleId="ED8BD935BDE64F72BBAD6F94A5B69941">
    <w:name w:val="ED8BD935BDE64F72BBAD6F94A5B69941"/>
    <w:rsid w:val="00CD0CB3"/>
  </w:style>
  <w:style w:type="paragraph" w:customStyle="1" w:styleId="4463FC7D7C274EED9A9FD1CFBB5EBBAD">
    <w:name w:val="4463FC7D7C274EED9A9FD1CFBB5EBBAD"/>
    <w:rsid w:val="00CD0CB3"/>
  </w:style>
  <w:style w:type="paragraph" w:customStyle="1" w:styleId="045F5DA46D7F4F989EE2480A01A1C52D">
    <w:name w:val="045F5DA46D7F4F989EE2480A01A1C52D"/>
    <w:rsid w:val="00CD0CB3"/>
  </w:style>
  <w:style w:type="paragraph" w:customStyle="1" w:styleId="B33A314882C1428093CBBAA55CD5AD9A">
    <w:name w:val="B33A314882C1428093CBBAA55CD5AD9A"/>
    <w:rsid w:val="00CD0CB3"/>
  </w:style>
  <w:style w:type="paragraph" w:customStyle="1" w:styleId="A4AA3EBB4ADD4E5594FC003FA7735F2A">
    <w:name w:val="A4AA3EBB4ADD4E5594FC003FA7735F2A"/>
    <w:rsid w:val="00CD0CB3"/>
  </w:style>
  <w:style w:type="paragraph" w:customStyle="1" w:styleId="EC64970F3D2949A784E444A4F76A1641">
    <w:name w:val="EC64970F3D2949A784E444A4F76A1641"/>
    <w:rsid w:val="00CD0CB3"/>
  </w:style>
  <w:style w:type="paragraph" w:customStyle="1" w:styleId="803D068DDF484FCAB3583B7772D2946C">
    <w:name w:val="803D068DDF484FCAB3583B7772D2946C"/>
    <w:rsid w:val="00CD0CB3"/>
  </w:style>
  <w:style w:type="paragraph" w:customStyle="1" w:styleId="C843F34051F64883BAD6A541BE9E9F7C">
    <w:name w:val="C843F34051F64883BAD6A541BE9E9F7C"/>
    <w:rsid w:val="00CD0CB3"/>
  </w:style>
  <w:style w:type="paragraph" w:customStyle="1" w:styleId="E57C2534C4D8477DA2B8E5798C5EDC50">
    <w:name w:val="E57C2534C4D8477DA2B8E5798C5EDC50"/>
    <w:rsid w:val="00CD0CB3"/>
  </w:style>
  <w:style w:type="paragraph" w:customStyle="1" w:styleId="378668C8C1544121BF2FEF4507E407C3">
    <w:name w:val="378668C8C1544121BF2FEF4507E407C3"/>
    <w:rsid w:val="00CD0CB3"/>
  </w:style>
  <w:style w:type="paragraph" w:customStyle="1" w:styleId="6FC7189BFABD4D43A4A4AB51423B68F1">
    <w:name w:val="6FC7189BFABD4D43A4A4AB51423B68F1"/>
    <w:rsid w:val="00CD0CB3"/>
  </w:style>
  <w:style w:type="paragraph" w:customStyle="1" w:styleId="8EA2DC515FE64AFD800833490AAA4A6A">
    <w:name w:val="8EA2DC515FE64AFD800833490AAA4A6A"/>
    <w:rsid w:val="00CD0CB3"/>
  </w:style>
  <w:style w:type="paragraph" w:customStyle="1" w:styleId="E377BCCA199A4CB389FCDF5D7E9B4253">
    <w:name w:val="E377BCCA199A4CB389FCDF5D7E9B4253"/>
    <w:rsid w:val="00CD0CB3"/>
  </w:style>
  <w:style w:type="paragraph" w:customStyle="1" w:styleId="10627E688D3B416B9C6265083C9882E2">
    <w:name w:val="10627E688D3B416B9C6265083C9882E2"/>
    <w:rsid w:val="00CD0CB3"/>
  </w:style>
  <w:style w:type="paragraph" w:customStyle="1" w:styleId="F0AAF2FC88744BA1B47D0D1B86A40554">
    <w:name w:val="F0AAF2FC88744BA1B47D0D1B86A40554"/>
    <w:rsid w:val="00CD0CB3"/>
  </w:style>
  <w:style w:type="paragraph" w:customStyle="1" w:styleId="3254CE350E5A43378614F84F2EE876F3">
    <w:name w:val="3254CE350E5A43378614F84F2EE876F3"/>
    <w:rsid w:val="00CD0CB3"/>
  </w:style>
  <w:style w:type="paragraph" w:customStyle="1" w:styleId="886BFEE5322E44959D3AF5C22AA62525">
    <w:name w:val="886BFEE5322E44959D3AF5C22AA62525"/>
    <w:rsid w:val="00CD0CB3"/>
  </w:style>
  <w:style w:type="paragraph" w:customStyle="1" w:styleId="B982015AB99B428EB4C635F8870064A6">
    <w:name w:val="B982015AB99B428EB4C635F8870064A6"/>
    <w:rsid w:val="00A84DFA"/>
  </w:style>
  <w:style w:type="paragraph" w:customStyle="1" w:styleId="79DE7F62F560418E90799830DE63389A">
    <w:name w:val="79DE7F62F560418E90799830DE63389A"/>
    <w:rsid w:val="00A84DFA"/>
  </w:style>
  <w:style w:type="paragraph" w:customStyle="1" w:styleId="72F6C03B41B743E6A1B3AE940D98C0FC">
    <w:name w:val="72F6C03B41B743E6A1B3AE940D98C0FC"/>
    <w:rsid w:val="00A84DFA"/>
  </w:style>
  <w:style w:type="paragraph" w:customStyle="1" w:styleId="310204A07A3D4F4DADD3C86A9FDE10F0">
    <w:name w:val="310204A07A3D4F4DADD3C86A9FDE10F0"/>
    <w:rsid w:val="00A84DFA"/>
  </w:style>
  <w:style w:type="paragraph" w:customStyle="1" w:styleId="839F752FC6024765906E9012E555223E">
    <w:name w:val="839F752FC6024765906E9012E555223E"/>
    <w:rsid w:val="00A84DFA"/>
  </w:style>
  <w:style w:type="paragraph" w:customStyle="1" w:styleId="366ECEEFBCCA467AA4105512C97CD4E7">
    <w:name w:val="366ECEEFBCCA467AA4105512C97CD4E7"/>
    <w:rsid w:val="005C7BF2"/>
    <w:pPr>
      <w:spacing w:after="160" w:line="259" w:lineRule="auto"/>
    </w:pPr>
  </w:style>
  <w:style w:type="paragraph" w:customStyle="1" w:styleId="51700D62700148EBB2625B0DD6A6D4AC">
    <w:name w:val="51700D62700148EBB2625B0DD6A6D4AC"/>
    <w:rsid w:val="005C7BF2"/>
    <w:pPr>
      <w:spacing w:after="160" w:line="259" w:lineRule="auto"/>
    </w:pPr>
  </w:style>
  <w:style w:type="paragraph" w:customStyle="1" w:styleId="75BC707A84674F1F9F3F9DAE2F1B3EA6">
    <w:name w:val="75BC707A84674F1F9F3F9DAE2F1B3EA6"/>
    <w:rsid w:val="005C7BF2"/>
    <w:pPr>
      <w:spacing w:after="160" w:line="259" w:lineRule="auto"/>
    </w:pPr>
  </w:style>
  <w:style w:type="paragraph" w:customStyle="1" w:styleId="E7483DC9E7C543968E190D5C84EBB16E">
    <w:name w:val="E7483DC9E7C543968E190D5C84EBB16E"/>
    <w:rsid w:val="005C7BF2"/>
    <w:pPr>
      <w:spacing w:after="160" w:line="259" w:lineRule="auto"/>
    </w:pPr>
  </w:style>
  <w:style w:type="paragraph" w:customStyle="1" w:styleId="4A95794AC65F481DB8310A62B2347816">
    <w:name w:val="4A95794AC65F481DB8310A62B2347816"/>
    <w:rsid w:val="005C7BF2"/>
    <w:pPr>
      <w:spacing w:after="160" w:line="259" w:lineRule="auto"/>
    </w:pPr>
  </w:style>
  <w:style w:type="paragraph" w:customStyle="1" w:styleId="6DA90EA7C0B84E8BAC43A8546FAC9111">
    <w:name w:val="6DA90EA7C0B84E8BAC43A8546FAC9111"/>
    <w:rsid w:val="005C7BF2"/>
    <w:pPr>
      <w:spacing w:after="160" w:line="259" w:lineRule="auto"/>
    </w:pPr>
  </w:style>
  <w:style w:type="paragraph" w:customStyle="1" w:styleId="9379771FB8884C23AC3066C7FE6921D1">
    <w:name w:val="9379771FB8884C23AC3066C7FE6921D1"/>
    <w:rsid w:val="005C7BF2"/>
    <w:pPr>
      <w:spacing w:after="160" w:line="259" w:lineRule="auto"/>
    </w:pPr>
  </w:style>
  <w:style w:type="paragraph" w:customStyle="1" w:styleId="D8A07B7822A447F599B653A5BF030FE8">
    <w:name w:val="D8A07B7822A447F599B653A5BF030FE8"/>
    <w:rsid w:val="005C7BF2"/>
    <w:pPr>
      <w:spacing w:after="160" w:line="259" w:lineRule="auto"/>
    </w:pPr>
  </w:style>
  <w:style w:type="paragraph" w:customStyle="1" w:styleId="A8C0CDAB0AB941A5B4CF33FFD4E84814">
    <w:name w:val="A8C0CDAB0AB941A5B4CF33FFD4E84814"/>
    <w:rsid w:val="005C7BF2"/>
    <w:pPr>
      <w:spacing w:after="160" w:line="259" w:lineRule="auto"/>
    </w:pPr>
  </w:style>
  <w:style w:type="paragraph" w:customStyle="1" w:styleId="E6907727E1074C24A6DDAEB416074D38">
    <w:name w:val="E6907727E1074C24A6DDAEB416074D38"/>
    <w:rsid w:val="005C7BF2"/>
    <w:pPr>
      <w:spacing w:after="160" w:line="259" w:lineRule="auto"/>
    </w:pPr>
  </w:style>
  <w:style w:type="paragraph" w:customStyle="1" w:styleId="E4B83F1A61944AF8BE2E4C0B3592CC08">
    <w:name w:val="E4B83F1A61944AF8BE2E4C0B3592CC08"/>
    <w:rsid w:val="005C7BF2"/>
    <w:pPr>
      <w:spacing w:after="160" w:line="259" w:lineRule="auto"/>
    </w:pPr>
  </w:style>
  <w:style w:type="paragraph" w:customStyle="1" w:styleId="E6087114E3AD4B5B97C7B4417BBCC475">
    <w:name w:val="E6087114E3AD4B5B97C7B4417BBCC475"/>
    <w:rsid w:val="005C7BF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larity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larit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Defense Media Activity | Small Business Vendor Form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F037CB-279C-4440-B8C8-DBF74520A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28737-5800-4B39-938B-DF28DC846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7CC950-CF2E-4F54-A654-4350D1C0EC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A915B34-FE49-482E-90BE-1F33B33E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tf16392541.dotx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 Name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Jamali, Abdullah H CIV (USA)</dc:creator>
  <cp:lastModifiedBy>Brown, Cindy CIV DMA Ft Meade</cp:lastModifiedBy>
  <cp:revision>2</cp:revision>
  <dcterms:created xsi:type="dcterms:W3CDTF">2020-12-22T16:49:00Z</dcterms:created>
  <dcterms:modified xsi:type="dcterms:W3CDTF">2020-12-22T16:49:00Z</dcterms:modified>
</cp:coreProperties>
</file>